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59.382655pt;height:113.2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80" w:right="1491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44B8D"/>
          <w:spacing w:val="0"/>
          <w:w w:val="100"/>
        </w:rPr>
        <w:t>IN</w:t>
      </w:r>
      <w:r>
        <w:rPr>
          <w:rFonts w:ascii="Arial" w:hAnsi="Arial" w:cs="Arial" w:eastAsia="Arial"/>
          <w:sz w:val="30"/>
          <w:szCs w:val="30"/>
          <w:color w:val="144B8D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44B8D"/>
          <w:spacing w:val="0"/>
          <w:w w:val="100"/>
        </w:rPr>
        <w:t>THIS</w:t>
      </w:r>
      <w:r>
        <w:rPr>
          <w:rFonts w:ascii="Arial" w:hAnsi="Arial" w:cs="Arial" w:eastAsia="Arial"/>
          <w:sz w:val="30"/>
          <w:szCs w:val="30"/>
          <w:color w:val="144B8D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44B8D"/>
          <w:spacing w:val="0"/>
          <w:w w:val="91"/>
        </w:rPr>
        <w:t>ISSUE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FE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4"/>
        </w:rPr>
        <w:t>TUR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TICLE: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8" w:lineRule="auto"/>
        <w:ind w:left="480" w:right="-5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Why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Saying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“Good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Job!”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Is</w:t>
      </w:r>
      <w:r>
        <w:rPr>
          <w:rFonts w:ascii="Georgia" w:hAnsi="Georgia" w:cs="Georgia" w:eastAsia="Georgia"/>
          <w:sz w:val="22"/>
          <w:szCs w:val="22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Not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“Good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Practice”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pag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CLASSROO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HINTS: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80" w:right="-20"/>
        <w:jc w:val="left"/>
        <w:rPr>
          <w:rFonts w:ascii="Georgia" w:hAnsi="Georgia" w:cs="Georgia" w:eastAsia="Georgia"/>
          <w:sz w:val="22"/>
          <w:szCs w:val="22"/>
        </w:rPr>
      </w:pPr>
      <w:rPr/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Learnin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2"/>
          <w:szCs w:val="22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2"/>
          <w:szCs w:val="22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Encourage</w:t>
      </w:r>
      <w:r>
        <w:rPr>
          <w:rFonts w:ascii="Georgia" w:hAnsi="Georgia" w:cs="Georgia" w:eastAsia="Georgia"/>
          <w:sz w:val="22"/>
          <w:szCs w:val="22"/>
          <w:color w:val="000000"/>
          <w:spacing w:val="0"/>
          <w:w w:val="100"/>
        </w:rPr>
      </w:r>
    </w:p>
    <w:p>
      <w:pPr>
        <w:spacing w:before="81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pag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TRAINER-TO-TRAINER: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80" w:right="-20"/>
        <w:jc w:val="left"/>
        <w:rPr>
          <w:rFonts w:ascii="Georgia" w:hAnsi="Georgia" w:cs="Georgia" w:eastAsia="Georgia"/>
          <w:sz w:val="22"/>
          <w:szCs w:val="22"/>
        </w:rPr>
      </w:pPr>
      <w:rPr/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Usin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2"/>
          <w:szCs w:val="22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Encouragement</w:t>
      </w:r>
      <w:r>
        <w:rPr>
          <w:rFonts w:ascii="Georgia" w:hAnsi="Georgia" w:cs="Georgia" w:eastAsia="Georgia"/>
          <w:sz w:val="22"/>
          <w:szCs w:val="22"/>
          <w:color w:val="000000"/>
          <w:spacing w:val="0"/>
          <w:w w:val="100"/>
        </w:rPr>
      </w:r>
    </w:p>
    <w:p>
      <w:pPr>
        <w:spacing w:before="81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pag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2" w:lineRule="exact"/>
        <w:ind w:left="480" w:right="472"/>
        <w:jc w:val="left"/>
        <w:rPr>
          <w:rFonts w:ascii="Georgia" w:hAnsi="Georgia" w:cs="Georgia" w:eastAsia="Georgia"/>
          <w:sz w:val="22"/>
          <w:szCs w:val="22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96"/>
        </w:rPr>
        <w:t>SPECIA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EDUC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TION: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Wha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2"/>
          <w:szCs w:val="22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2"/>
          <w:szCs w:val="22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Mean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2"/>
          <w:szCs w:val="22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Encourag</w:t>
      </w:r>
      <w:r>
        <w:rPr>
          <w:rFonts w:ascii="Georgia" w:hAnsi="Georgia" w:cs="Georgia" w:eastAsia="Georgia"/>
          <w:sz w:val="22"/>
          <w:szCs w:val="22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2"/>
          <w:szCs w:val="22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2"/>
          <w:szCs w:val="22"/>
          <w:color w:val="231F20"/>
          <w:spacing w:val="-4"/>
          <w:w w:val="100"/>
        </w:rPr>
        <w:t>Children</w:t>
      </w:r>
      <w:r>
        <w:rPr>
          <w:rFonts w:ascii="Georgia" w:hAnsi="Georgia" w:cs="Georgia" w:eastAsia="Georgia"/>
          <w:sz w:val="22"/>
          <w:szCs w:val="22"/>
          <w:color w:val="000000"/>
          <w:spacing w:val="0"/>
          <w:w w:val="100"/>
        </w:rPr>
      </w:r>
    </w:p>
    <w:p>
      <w:pPr>
        <w:spacing w:before="59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pag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14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NEW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BRIEFS: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179" w:lineRule="exact"/>
        <w:ind w:left="4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  <w:position w:val="-1"/>
        </w:rPr>
        <w:t>pag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  <w:position w:val="-1"/>
        </w:rPr>
        <w:t>16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0" w:after="0" w:line="240" w:lineRule="auto"/>
        <w:ind w:right="80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144B8D"/>
          <w:spacing w:val="3"/>
          <w:w w:val="86"/>
        </w:rPr>
        <w:t>V</w:t>
      </w:r>
      <w:r>
        <w:rPr>
          <w:rFonts w:ascii="Arial" w:hAnsi="Arial" w:cs="Arial" w:eastAsia="Arial"/>
          <w:sz w:val="14"/>
          <w:szCs w:val="14"/>
          <w:color w:val="144B8D"/>
          <w:spacing w:val="6"/>
          <w:w w:val="86"/>
        </w:rPr>
        <w:t>OLUM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86"/>
        </w:rPr>
        <w:t>E</w:t>
      </w:r>
      <w:r>
        <w:rPr>
          <w:rFonts w:ascii="Arial" w:hAnsi="Arial" w:cs="Arial" w:eastAsia="Arial"/>
          <w:sz w:val="14"/>
          <w:szCs w:val="14"/>
          <w:color w:val="144B8D"/>
          <w:spacing w:val="20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7"/>
          <w:w w:val="100"/>
        </w:rPr>
        <w:t>28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144B8D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7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144B8D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104"/>
        </w:rPr>
        <w:t>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60"/>
          <w:szCs w:val="60"/>
        </w:rPr>
      </w:pPr>
      <w:rPr/>
      <w:r>
        <w:rPr/>
        <w:pict>
          <v:group style="position:absolute;margin-left:26.502455pt;margin-top:-23.976147pt;width:149.13809pt;height:586.760938pt;mso-position-horizontal-relative:page;mso-position-vertical-relative:paragraph;z-index:-1055" coordorigin="530,-480" coordsize="2983,11735">
            <v:group style="position:absolute;left:540;top:-444;width:2963;height:5709" coordorigin="540,-444" coordsize="2963,5709">
              <v:shape style="position:absolute;left:540;top:-444;width:2963;height:5709" coordorigin="540,-444" coordsize="2963,5709" path="m780,-444l705,-444,624,-438,565,-409,543,-336,540,-244,540,5064,540,5100,546,5180,576,5239,648,5261,741,5264,3338,5264,3419,5258,3478,5228,3500,5156,3503,5064,3503,-244,3502,-280,3497,-360,3467,-419,3395,-441,780,-444e" filled="t" fillcolor="#A3CAEC" stroked="f">
                <v:path arrowok="t"/>
                <v:fill/>
              </v:shape>
              <v:shape style="position:absolute;left:540;top:-480;width:2964;height:11735" type="#_x0000_t75">
                <v:imagedata r:id="rId6" o:title=""/>
              </v:shape>
            </v:group>
            <v:group style="position:absolute;left:920;top:1329;width:1660;height:2" coordorigin="920,1329" coordsize="1660,2">
              <v:shape style="position:absolute;left:920;top:1329;width:1660;height:2" coordorigin="920,1329" coordsize="1660,0" path="m920,1329l2580,1329e" filled="f" stroked="t" strokeweight=".5pt" strokecolor="#C61C78">
                <v:path arrowok="t"/>
              </v:shape>
            </v:group>
            <v:group style="position:absolute;left:920;top:2804;width:1660;height:2" coordorigin="920,2804" coordsize="1660,2">
              <v:shape style="position:absolute;left:920;top:2804;width:1660;height:2" coordorigin="920,2804" coordsize="1660,0" path="m920,2804l2580,2804e" filled="f" stroked="t" strokeweight=".5pt" strokecolor="#C61C78">
                <v:path arrowok="t"/>
              </v:shape>
            </v:group>
            <v:group style="position:absolute;left:920;top:4037;width:1660;height:2" coordorigin="920,4037" coordsize="1660,2">
              <v:shape style="position:absolute;left:920;top:4037;width:1660;height:2" coordorigin="920,4037" coordsize="1660,0" path="m920,4037l2580,4037e" filled="f" stroked="t" strokeweight=".5pt" strokecolor="#C61C78">
                <v:path arrowok="t"/>
              </v:shape>
            </v:group>
            <v:group style="position:absolute;left:920;top:5162;width:1660;height:2" coordorigin="920,5162" coordsize="1660,2">
              <v:shape style="position:absolute;left:920;top:5162;width:1660;height:2" coordorigin="920,5162" coordsize="1660,0" path="m920,5162l2580,5162e" filled="f" stroked="t" strokeweight=".5pt" strokecolor="#C61C78">
                <v:path arrowok="t"/>
              </v:shape>
            </v:group>
            <v:group style="position:absolute;left:920;top:6660;width:1660;height:2" coordorigin="920,6660" coordsize="1660,2">
              <v:shape style="position:absolute;left:920;top:6660;width:1660;height:2" coordorigin="920,6660" coordsize="1660,0" path="m920,6660l2580,6660e" filled="f" stroked="t" strokeweight=".5pt" strokecolor="#C61C78">
                <v:path arrowok="t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Wh</w:t>
      </w:r>
      <w:r>
        <w:rPr>
          <w:rFonts w:ascii="Georgia" w:hAnsi="Georgia" w:cs="Georgia" w:eastAsia="Georgia"/>
          <w:sz w:val="60"/>
          <w:szCs w:val="6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60"/>
          <w:szCs w:val="60"/>
          <w:color w:val="231F20"/>
          <w:spacing w:val="-36"/>
          <w:w w:val="100"/>
        </w:rPr>
        <w:t> </w: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Sayin</w:t>
      </w:r>
      <w:r>
        <w:rPr>
          <w:rFonts w:ascii="Georgia" w:hAnsi="Georgia" w:cs="Georgia" w:eastAsia="Georgia"/>
          <w:sz w:val="60"/>
          <w:szCs w:val="6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60"/>
          <w:szCs w:val="60"/>
          <w:color w:val="231F20"/>
          <w:spacing w:val="-24"/>
          <w:w w:val="100"/>
        </w:rPr>
        <w:t> </w: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“Goo</w:t>
      </w:r>
      <w:r>
        <w:rPr>
          <w:rFonts w:ascii="Georgia" w:hAnsi="Georgia" w:cs="Georgia" w:eastAsia="Georgia"/>
          <w:sz w:val="60"/>
          <w:szCs w:val="6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60"/>
          <w:szCs w:val="60"/>
          <w:color w:val="231F20"/>
          <w:spacing w:val="-24"/>
          <w:w w:val="100"/>
        </w:rPr>
        <w:t> </w: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Job!</w:t>
      </w:r>
      <w:r>
        <w:rPr>
          <w:rFonts w:ascii="Georgia" w:hAnsi="Georgia" w:cs="Georgia" w:eastAsia="Georgia"/>
          <w:sz w:val="60"/>
          <w:szCs w:val="6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60"/>
          <w:szCs w:val="60"/>
          <w:color w:val="231F20"/>
          <w:spacing w:val="-38"/>
          <w:w w:val="100"/>
        </w:rPr>
        <w:t> </w: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Is</w:t>
      </w:r>
      <w:r>
        <w:rPr>
          <w:rFonts w:ascii="Georgia" w:hAnsi="Georgia" w:cs="Georgia" w:eastAsia="Georgia"/>
          <w:sz w:val="60"/>
          <w:szCs w:val="60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Georgia" w:hAnsi="Georgia" w:cs="Georgia" w:eastAsia="Georgia"/>
          <w:sz w:val="60"/>
          <w:szCs w:val="60"/>
        </w:rPr>
      </w:pPr>
      <w:rPr/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No</w:t>
      </w:r>
      <w:r>
        <w:rPr>
          <w:rFonts w:ascii="Georgia" w:hAnsi="Georgia" w:cs="Georgia" w:eastAsia="Georgia"/>
          <w:sz w:val="60"/>
          <w:szCs w:val="6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60"/>
          <w:szCs w:val="60"/>
          <w:color w:val="231F20"/>
          <w:spacing w:val="-24"/>
          <w:w w:val="100"/>
        </w:rPr>
        <w:t> </w: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“Goo</w:t>
      </w:r>
      <w:r>
        <w:rPr>
          <w:rFonts w:ascii="Georgia" w:hAnsi="Georgia" w:cs="Georgia" w:eastAsia="Georgia"/>
          <w:sz w:val="60"/>
          <w:szCs w:val="6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60"/>
          <w:szCs w:val="60"/>
          <w:color w:val="231F20"/>
          <w:spacing w:val="-24"/>
          <w:w w:val="100"/>
        </w:rPr>
        <w:t> </w:t>
      </w:r>
      <w:r>
        <w:rPr>
          <w:rFonts w:ascii="Georgia" w:hAnsi="Georgia" w:cs="Georgia" w:eastAsia="Georgia"/>
          <w:sz w:val="60"/>
          <w:szCs w:val="60"/>
          <w:color w:val="231F20"/>
          <w:spacing w:val="-12"/>
          <w:w w:val="100"/>
        </w:rPr>
        <w:t>Practice”</w:t>
      </w:r>
      <w:r>
        <w:rPr>
          <w:rFonts w:ascii="Georgia" w:hAnsi="Georgia" w:cs="Georgia" w:eastAsia="Georgia"/>
          <w:sz w:val="60"/>
          <w:szCs w:val="60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7" w:lineRule="auto"/>
        <w:ind w:right="233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SUZANN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144B8D"/>
          <w:spacing w:val="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GAINSLE</w:t>
      </w:r>
      <w:r>
        <w:rPr>
          <w:rFonts w:ascii="Arial" w:hAnsi="Arial" w:cs="Arial" w:eastAsia="Arial"/>
          <w:sz w:val="16"/>
          <w:szCs w:val="16"/>
          <w:color w:val="144B8D"/>
          <w:spacing w:val="-24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HIGHSCOP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144B8D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EAR</w:t>
      </w:r>
      <w:r>
        <w:rPr>
          <w:rFonts w:ascii="Arial" w:hAnsi="Arial" w:cs="Arial" w:eastAsia="Arial"/>
          <w:sz w:val="16"/>
          <w:szCs w:val="16"/>
          <w:color w:val="144B8D"/>
          <w:spacing w:val="-2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CHILDHOO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144B8D"/>
          <w:spacing w:val="1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SPECIALIS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T</w:t>
      </w:r>
      <w:r>
        <w:rPr>
          <w:rFonts w:ascii="Arial" w:hAnsi="Arial" w:cs="Arial" w:eastAsia="Arial"/>
          <w:sz w:val="16"/>
          <w:szCs w:val="16"/>
          <w:color w:val="144B8D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DEMONSTR</w:t>
      </w:r>
      <w:r>
        <w:rPr>
          <w:rFonts w:ascii="Arial" w:hAnsi="Arial" w:cs="Arial" w:eastAsia="Arial"/>
          <w:sz w:val="16"/>
          <w:szCs w:val="16"/>
          <w:color w:val="144B8D"/>
          <w:spacing w:val="-17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TIO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144B8D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6"/>
        </w:rPr>
        <w:t>PRESCHOO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144B8D"/>
          <w:spacing w:val="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</w:rPr>
        <w:t>DIRECTOR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right="57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statement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followin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particularl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9"/>
        </w:rPr>
        <w:t>wor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9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disadvantage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kid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different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home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up.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nobod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will.”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Sometime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sound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laude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everythin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job!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awa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pape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towel!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“Hig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foun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shoe!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“Thumb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dran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milk!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intentions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parents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teachers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caregiver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have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hoppe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wagon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hopin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increas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feeling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competenc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and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3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motivation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promot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health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actuality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researcher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cautioning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counterproductiv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buildin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But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74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group style="position:absolute;margin-left:197.504364pt;margin-top:36.885620pt;width:369.99127pt;height:272.882633pt;mso-position-horizontal-relative:page;mso-position-vertical-relative:paragraph;z-index:-1053" coordorigin="3950,738" coordsize="7400,5458">
            <v:group style="position:absolute;left:3960;top:748;width:7380;height:5438" coordorigin="3960,748" coordsize="7380,5438">
              <v:shape style="position:absolute;left:3960;top:748;width:7380;height:5438" coordorigin="3960,748" coordsize="7380,5438" path="m11189,748l4101,748,4040,750,3976,778,3960,864,3960,6045,3961,6078,3971,6145,4024,6181,4111,6185,11199,6185,11260,6183,11324,6155,11340,6069,11340,888,11339,855,11329,788,11276,752,11189,748e" filled="t" fillcolor="#F99F4C" stroked="f">
                <v:path arrowok="t"/>
                <v:fill/>
              </v:shape>
              <v:shape style="position:absolute;left:4251;top:1010;width:6797;height:4451" type="#_x0000_t75">
                <v:imagedata r:id="rId7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befor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jum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wagon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understan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current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practic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negativel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uence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40"/>
          <w:cols w:num="2" w:equalWidth="0">
            <w:col w:w="2871" w:space="634"/>
            <w:col w:w="785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97" w:lineRule="auto"/>
        <w:ind w:left="3811" w:right="95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85.350006pt;margin-top:-568.488770pt;width:.1pt;height:596.357pt;mso-position-horizontal-relative:page;mso-position-vertical-relative:paragraph;z-index:-1054" coordorigin="3707,-11370" coordsize="2,11927">
            <v:shape style="position:absolute;left:3707;top:-11370;width:2;height:11927" coordorigin="3707,-11370" coordsize="0,11927" path="m3707,-11370l3707,557e" filled="f" stroked="t" strokeweight="1.7pt" strokecolor="#F99F4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Encou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aging</w:t>
      </w:r>
      <w:r>
        <w:rPr>
          <w:rFonts w:ascii="Arial" w:hAnsi="Arial" w:cs="Arial" w:eastAsia="Arial"/>
          <w:sz w:val="16"/>
          <w:szCs w:val="1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commenting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what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doing</w:t>
      </w:r>
      <w:r>
        <w:rPr>
          <w:rFonts w:ascii="Arial" w:hAnsi="Arial" w:cs="Arial" w:eastAsia="Arial"/>
          <w:sz w:val="16"/>
          <w:szCs w:val="1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ws</w:t>
      </w:r>
      <w:r>
        <w:rPr>
          <w:rFonts w:ascii="Arial" w:hAnsi="Arial" w:cs="Arial" w:eastAsia="Arial"/>
          <w:sz w:val="16"/>
          <w:szCs w:val="1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disc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heir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abilities</w:t>
      </w:r>
      <w:r>
        <w:rPr>
          <w:rFonts w:ascii="Arial" w:hAnsi="Arial" w:cs="Arial" w:eastAsia="Arial"/>
          <w:sz w:val="16"/>
          <w:szCs w:val="1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decide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5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hemse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es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what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4"/>
        </w:rPr>
        <w:t>alue.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NumType w:start="2"/>
          <w:pgMar w:header="540" w:footer="310" w:top="1560" w:bottom="500" w:left="440" w:right="420"/>
          <w:headerReference w:type="default" r:id="rId8"/>
          <w:footerReference w:type="default" r:id="rId9"/>
          <w:pgSz w:w="12240" w:h="15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26.523001pt;margin-top:125.745743pt;width:147.239pt;height:630.752562pt;mso-position-horizontal-relative:page;mso-position-vertical-relative:page;z-index:-1052" coordorigin="530,2515" coordsize="2945,12615">
            <v:shape style="position:absolute;left:530;top:2515;width:2945;height:8518" type="#_x0000_t75">
              <v:imagedata r:id="rId10" o:title=""/>
            </v:shape>
            <v:group style="position:absolute;left:562;top:9925;width:2882;height:5195" coordorigin="562,9925" coordsize="2882,5195">
              <v:shape style="position:absolute;left:562;top:9925;width:2882;height:5195" coordorigin="562,9925" coordsize="2882,5195" path="m742,9925l669,9925,602,9936,566,9988,562,10066,562,14979,562,15012,573,15080,625,15115,712,15120,3303,15120,3364,15118,3428,15090,3444,15004,3444,10066,3443,10033,3433,9965,3380,9929,3293,9925,742,9925e" filled="t" fillcolor="#D7EAF8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5.149994pt;margin-top:92.650017pt;width:.1pt;height:662.5pt;mso-position-horizontal-relative:page;mso-position-vertical-relative:page;z-index:-1051" coordorigin="3703,1853" coordsize="2,13250">
            <v:shape style="position:absolute;left:3703;top:1853;width:2;height:13250" coordorigin="3703,1853" coordsize="0,13250" path="m3703,1853l3703,15103e" filled="f" stroked="t" strokeweight="1.7pt" strokecolor="#F99F4C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356" w:right="-16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Georgia" w:hAnsi="Georgia" w:cs="Georgia" w:eastAsia="Georgia"/>
          <w:sz w:val="25"/>
          <w:szCs w:val="25"/>
          <w:color w:val="231F20"/>
          <w:spacing w:val="0"/>
          <w:w w:val="89"/>
        </w:rPr>
        <w:t>“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Children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12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should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decide</w:t>
      </w:r>
      <w:r>
        <w:rPr>
          <w:rFonts w:ascii="Arial" w:hAnsi="Arial" w:cs="Arial" w:eastAsia="Arial"/>
          <w:sz w:val="25"/>
          <w:szCs w:val="25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25"/>
          <w:szCs w:val="25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themselves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whether</w:t>
      </w:r>
      <w:r>
        <w:rPr>
          <w:rFonts w:ascii="Arial" w:hAnsi="Arial" w:cs="Arial" w:eastAsia="Arial"/>
          <w:sz w:val="25"/>
          <w:szCs w:val="25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they</w:t>
      </w:r>
      <w:r>
        <w:rPr>
          <w:rFonts w:ascii="Arial" w:hAnsi="Arial" w:cs="Arial" w:eastAsia="Arial"/>
          <w:sz w:val="25"/>
          <w:szCs w:val="25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are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satisfied</w:t>
      </w:r>
      <w:r>
        <w:rPr>
          <w:rFonts w:ascii="Arial" w:hAnsi="Arial" w:cs="Arial" w:eastAsia="Arial"/>
          <w:sz w:val="25"/>
          <w:szCs w:val="25"/>
          <w:color w:val="231F20"/>
          <w:spacing w:val="16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5"/>
          <w:szCs w:val="25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5"/>
          <w:szCs w:val="2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action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5"/>
          <w:szCs w:val="25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outcome</w:t>
      </w:r>
      <w:r>
        <w:rPr>
          <w:rFonts w:ascii="Arial" w:hAnsi="Arial" w:cs="Arial" w:eastAsia="Arial"/>
          <w:sz w:val="25"/>
          <w:szCs w:val="25"/>
          <w:color w:val="231F20"/>
          <w:spacing w:val="15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5"/>
          <w:szCs w:val="2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learn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through</w:t>
      </w:r>
      <w:r>
        <w:rPr>
          <w:rFonts w:ascii="Arial" w:hAnsi="Arial" w:cs="Arial" w:eastAsia="Arial"/>
          <w:sz w:val="25"/>
          <w:szCs w:val="25"/>
          <w:color w:val="231F20"/>
          <w:spacing w:val="24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their</w:t>
      </w:r>
      <w:r>
        <w:rPr>
          <w:rFonts w:ascii="Arial" w:hAnsi="Arial" w:cs="Arial" w:eastAsia="Arial"/>
          <w:sz w:val="25"/>
          <w:szCs w:val="25"/>
          <w:color w:val="231F20"/>
          <w:spacing w:val="11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7"/>
        </w:rPr>
        <w:t>own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observations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whether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they</w:t>
      </w:r>
      <w:r>
        <w:rPr>
          <w:rFonts w:ascii="Arial" w:hAnsi="Arial" w:cs="Arial" w:eastAsia="Arial"/>
          <w:sz w:val="25"/>
          <w:szCs w:val="25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have</w:t>
      </w:r>
      <w:r>
        <w:rPr>
          <w:rFonts w:ascii="Arial" w:hAnsi="Arial" w:cs="Arial" w:eastAsia="Arial"/>
          <w:sz w:val="25"/>
          <w:szCs w:val="25"/>
          <w:color w:val="231F20"/>
          <w:spacing w:val="33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fulfilled</w:t>
      </w:r>
      <w:r>
        <w:rPr>
          <w:rFonts w:ascii="Arial" w:hAnsi="Arial" w:cs="Arial" w:eastAsia="Arial"/>
          <w:sz w:val="25"/>
          <w:szCs w:val="25"/>
          <w:color w:val="231F20"/>
          <w:spacing w:val="4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their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intentions.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5"/>
          <w:w w:val="85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This</w:t>
      </w:r>
      <w:r>
        <w:rPr>
          <w:rFonts w:ascii="Arial" w:hAnsi="Arial" w:cs="Arial" w:eastAsia="Arial"/>
          <w:sz w:val="25"/>
          <w:szCs w:val="25"/>
          <w:color w:val="231F20"/>
          <w:spacing w:val="4"/>
          <w:w w:val="85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5"/>
          <w:szCs w:val="25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not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350" w:lineRule="auto"/>
        <w:ind w:left="352" w:right="-63" w:firstLine="57"/>
        <w:jc w:val="left"/>
        <w:rPr>
          <w:rFonts w:ascii="Georgia" w:hAnsi="Georgia" w:cs="Georgia" w:eastAsia="Georgia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5"/>
          <w:szCs w:val="25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say</w:t>
      </w:r>
      <w:r>
        <w:rPr>
          <w:rFonts w:ascii="Arial" w:hAnsi="Arial" w:cs="Arial" w:eastAsia="Arial"/>
          <w:sz w:val="25"/>
          <w:szCs w:val="25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that</w:t>
      </w:r>
      <w:r>
        <w:rPr>
          <w:rFonts w:ascii="Arial" w:hAnsi="Arial" w:cs="Arial" w:eastAsia="Arial"/>
          <w:sz w:val="25"/>
          <w:szCs w:val="25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adults</w:t>
      </w:r>
      <w:r>
        <w:rPr>
          <w:rFonts w:ascii="Arial" w:hAnsi="Arial" w:cs="Arial" w:eastAsia="Arial"/>
          <w:sz w:val="25"/>
          <w:szCs w:val="25"/>
          <w:color w:val="231F20"/>
          <w:spacing w:val="23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have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5"/>
          <w:szCs w:val="25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role</w:t>
      </w:r>
      <w:r>
        <w:rPr>
          <w:rFonts w:ascii="Arial" w:hAnsi="Arial" w:cs="Arial" w:eastAsia="Arial"/>
          <w:sz w:val="25"/>
          <w:szCs w:val="25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5"/>
          <w:szCs w:val="25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4"/>
        </w:rPr>
        <w:t>this</w:t>
      </w:r>
      <w:r>
        <w:rPr>
          <w:rFonts w:ascii="Arial" w:hAnsi="Arial" w:cs="Arial" w:eastAsia="Arial"/>
          <w:sz w:val="25"/>
          <w:szCs w:val="25"/>
          <w:color w:val="231F20"/>
          <w:spacing w:val="19"/>
          <w:w w:val="8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process.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73"/>
        </w:rPr>
        <w:t>PUBLISHE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3"/>
        </w:rPr>
        <w:t>R</w:t>
      </w:r>
      <w:r>
        <w:rPr>
          <w:rFonts w:ascii="Arial" w:hAnsi="Arial" w:cs="Arial" w:eastAsia="Arial"/>
          <w:sz w:val="12"/>
          <w:szCs w:val="12"/>
          <w:color w:val="144B8D"/>
          <w:spacing w:val="7"/>
          <w:w w:val="73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76"/>
        </w:rPr>
        <w:t>CREDI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76"/>
        </w:rPr>
        <w:t>T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6"/>
        </w:rPr>
        <w:t>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3" w:lineRule="auto"/>
        <w:ind w:left="364" w:right="-4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4"/>
          <w:w w:val="86"/>
          <w:i/>
        </w:rPr>
        <w:t>HighScop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6"/>
          <w:i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-1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2"/>
          <w:i/>
        </w:rPr>
        <w:t>Extension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2"/>
          <w:i/>
        </w:rPr>
        <w:t>s</w:t>
      </w:r>
      <w:r>
        <w:rPr>
          <w:rFonts w:ascii="Arial" w:hAnsi="Arial" w:cs="Arial" w:eastAsia="Arial"/>
          <w:sz w:val="12"/>
          <w:szCs w:val="12"/>
          <w:color w:val="144B8D"/>
          <w:spacing w:val="16"/>
          <w:w w:val="72"/>
          <w:i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2"/>
        </w:rPr>
        <w:t>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2"/>
        </w:rPr>
        <w:t>s</w:t>
      </w:r>
      <w:r>
        <w:rPr>
          <w:rFonts w:ascii="Arial" w:hAnsi="Arial" w:cs="Arial" w:eastAsia="Arial"/>
          <w:sz w:val="12"/>
          <w:szCs w:val="12"/>
          <w:color w:val="144B8D"/>
          <w:spacing w:val="1"/>
          <w:w w:val="7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144B8D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2"/>
        </w:rPr>
        <w:t>practica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l</w:t>
      </w:r>
      <w:r>
        <w:rPr>
          <w:rFonts w:ascii="Arial" w:hAnsi="Arial" w:cs="Arial" w:eastAsia="Arial"/>
          <w:sz w:val="12"/>
          <w:szCs w:val="12"/>
          <w:color w:val="144B8D"/>
          <w:spacing w:val="11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2"/>
        </w:rPr>
        <w:t>resourc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2"/>
        </w:rPr>
        <w:t>fo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r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early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childhoo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14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teachers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,</w:t>
      </w:r>
      <w:r>
        <w:rPr>
          <w:rFonts w:ascii="Arial" w:hAnsi="Arial" w:cs="Arial" w:eastAsia="Arial"/>
          <w:sz w:val="12"/>
          <w:szCs w:val="12"/>
          <w:color w:val="144B8D"/>
          <w:spacing w:val="8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trainers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,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administrators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,</w:t>
      </w:r>
      <w:r>
        <w:rPr>
          <w:rFonts w:ascii="Arial" w:hAnsi="Arial" w:cs="Arial" w:eastAsia="Arial"/>
          <w:sz w:val="12"/>
          <w:szCs w:val="12"/>
          <w:color w:val="144B8D"/>
          <w:spacing w:val="4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an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17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chil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14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care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providers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.</w:t>
      </w:r>
      <w:r>
        <w:rPr>
          <w:rFonts w:ascii="Arial" w:hAnsi="Arial" w:cs="Arial" w:eastAsia="Arial"/>
          <w:sz w:val="12"/>
          <w:szCs w:val="12"/>
          <w:color w:val="144B8D"/>
          <w:spacing w:val="19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t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contain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s</w:t>
      </w:r>
      <w:r>
        <w:rPr>
          <w:rFonts w:ascii="Arial" w:hAnsi="Arial" w:cs="Arial" w:eastAsia="Arial"/>
          <w:sz w:val="12"/>
          <w:szCs w:val="12"/>
          <w:color w:val="144B8D"/>
          <w:spacing w:val="12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usefu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l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informatio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15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9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th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2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7"/>
        </w:rPr>
        <w:t>HighScope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7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0"/>
        </w:rPr>
        <w:t>Curriculu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0"/>
        </w:rPr>
        <w:t>m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8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0"/>
        </w:rPr>
        <w:t>an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0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12"/>
          <w:w w:val="8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0"/>
        </w:rPr>
        <w:t>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0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6"/>
          <w:w w:val="8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7"/>
        </w:rPr>
        <w:t>HighScope</w:t>
      </w:r>
      <w:r>
        <w:rPr>
          <w:rFonts w:ascii="Georgia" w:hAnsi="Georgia" w:cs="Georgia" w:eastAsia="Georgia"/>
          <w:sz w:val="12"/>
          <w:szCs w:val="12"/>
          <w:color w:val="144B8D"/>
          <w:spacing w:val="-4"/>
          <w:w w:val="99"/>
        </w:rPr>
        <w:t>’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68"/>
        </w:rPr>
        <w:t>s</w:t>
      </w:r>
      <w:r>
        <w:rPr>
          <w:rFonts w:ascii="Arial" w:hAnsi="Arial" w:cs="Arial" w:eastAsia="Arial"/>
          <w:sz w:val="12"/>
          <w:szCs w:val="12"/>
          <w:color w:val="144B8D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1"/>
        </w:rPr>
        <w:t>trainin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1"/>
        </w:rPr>
        <w:t>g</w:t>
      </w:r>
      <w:r>
        <w:rPr>
          <w:rFonts w:ascii="Arial" w:hAnsi="Arial" w:cs="Arial" w:eastAsia="Arial"/>
          <w:sz w:val="12"/>
          <w:szCs w:val="12"/>
          <w:color w:val="144B8D"/>
          <w:spacing w:val="2"/>
          <w:w w:val="81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3"/>
        </w:rPr>
        <w:t>network.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99" w:after="0" w:line="243" w:lineRule="auto"/>
        <w:ind w:left="364" w:right="176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75"/>
        </w:rPr>
        <w:t>Jennife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5"/>
        </w:rPr>
        <w:t>r</w:t>
      </w:r>
      <w:r>
        <w:rPr>
          <w:rFonts w:ascii="Arial" w:hAnsi="Arial" w:cs="Arial" w:eastAsia="Arial"/>
          <w:sz w:val="12"/>
          <w:szCs w:val="12"/>
          <w:color w:val="144B8D"/>
          <w:spacing w:val="3"/>
          <w:w w:val="7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2"/>
        </w:rPr>
        <w:t>Burd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Ada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m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1"/>
        </w:rPr>
        <w:t>Robson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1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79"/>
        </w:rPr>
        <w:t>Editors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4"/>
          <w:w w:val="90"/>
        </w:rPr>
        <w:t>Nanc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90"/>
        </w:rPr>
        <w:t>y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9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Goings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79"/>
        </w:rPr>
        <w:t>Publication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9"/>
        </w:rPr>
        <w:t>s</w:t>
      </w:r>
      <w:r>
        <w:rPr>
          <w:rFonts w:ascii="Arial" w:hAnsi="Arial" w:cs="Arial" w:eastAsia="Arial"/>
          <w:sz w:val="12"/>
          <w:szCs w:val="12"/>
          <w:color w:val="144B8D"/>
          <w:spacing w:val="4"/>
          <w:w w:val="79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77"/>
        </w:rPr>
        <w:t>Assistant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4"/>
          <w:w w:val="90"/>
        </w:rPr>
        <w:t>Nanc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90"/>
        </w:rPr>
        <w:t>y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9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1"/>
        </w:rPr>
        <w:t>Brickman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Directo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r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f</w:t>
      </w:r>
      <w:r>
        <w:rPr>
          <w:rFonts w:ascii="Arial" w:hAnsi="Arial" w:cs="Arial" w:eastAsia="Arial"/>
          <w:sz w:val="12"/>
          <w:szCs w:val="12"/>
          <w:color w:val="144B8D"/>
          <w:spacing w:val="1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1"/>
        </w:rPr>
        <w:t>Publications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79"/>
        </w:rPr>
        <w:t>Sher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9"/>
        </w:rPr>
        <w:t>r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9"/>
        </w:rPr>
        <w:t>y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9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2"/>
        </w:rPr>
        <w:t>Barker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Membershi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p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Manager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6"/>
        </w:rPr>
        <w:t>Carri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6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86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Hernandez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Directo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r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f</w:t>
      </w:r>
      <w:r>
        <w:rPr>
          <w:rFonts w:ascii="Arial" w:hAnsi="Arial" w:cs="Arial" w:eastAsia="Arial"/>
          <w:sz w:val="12"/>
          <w:szCs w:val="12"/>
          <w:color w:val="144B8D"/>
          <w:spacing w:val="1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Marketin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g</w:t>
      </w:r>
      <w:r>
        <w:rPr>
          <w:rFonts w:ascii="Arial" w:hAnsi="Arial" w:cs="Arial" w:eastAsia="Arial"/>
          <w:sz w:val="12"/>
          <w:szCs w:val="12"/>
          <w:color w:val="144B8D"/>
          <w:spacing w:val="14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an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3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3"/>
        </w:rPr>
        <w:t>Communication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5"/>
          <w:w w:val="82"/>
        </w:rPr>
        <w:t>K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2"/>
        </w:rPr>
        <w:t>ati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1"/>
        </w:rPr>
        <w:t>Bruckner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75"/>
        </w:rPr>
        <w:t>Assistan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5"/>
        </w:rPr>
        <w:t>t</w:t>
      </w:r>
      <w:r>
        <w:rPr>
          <w:rFonts w:ascii="Arial" w:hAnsi="Arial" w:cs="Arial" w:eastAsia="Arial"/>
          <w:sz w:val="12"/>
          <w:szCs w:val="12"/>
          <w:color w:val="144B8D"/>
          <w:spacing w:val="3"/>
          <w:w w:val="7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7"/>
        </w:rPr>
        <w:t>Marketin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7"/>
        </w:rPr>
        <w:t>g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87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Manager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Produce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b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y</w:t>
      </w:r>
      <w:r>
        <w:rPr>
          <w:rFonts w:ascii="Arial" w:hAnsi="Arial" w:cs="Arial" w:eastAsia="Arial"/>
          <w:sz w:val="12"/>
          <w:szCs w:val="12"/>
          <w:color w:val="144B8D"/>
          <w:spacing w:val="4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4"/>
        </w:rPr>
        <w:t>HighScop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4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11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1"/>
        </w:rPr>
        <w:t>Press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1"/>
        </w:rPr>
        <w:t>,</w:t>
      </w:r>
      <w:r>
        <w:rPr>
          <w:rFonts w:ascii="Arial" w:hAnsi="Arial" w:cs="Arial" w:eastAsia="Arial"/>
          <w:sz w:val="12"/>
          <w:szCs w:val="12"/>
          <w:color w:val="144B8D"/>
          <w:spacing w:val="4"/>
          <w:w w:val="71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144B8D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2"/>
        </w:rPr>
        <w:t>divisio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2"/>
        </w:rPr>
        <w:t>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2"/>
        </w:rPr>
        <w:t>f</w:t>
      </w:r>
      <w:r>
        <w:rPr>
          <w:rFonts w:ascii="Arial" w:hAnsi="Arial" w:cs="Arial" w:eastAsia="Arial"/>
          <w:sz w:val="12"/>
          <w:szCs w:val="12"/>
          <w:color w:val="144B8D"/>
          <w:spacing w:val="3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HighScope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0"/>
        </w:rPr>
        <w:t>Educationa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0"/>
        </w:rPr>
        <w:t>l</w:t>
      </w:r>
      <w:r>
        <w:rPr>
          <w:rFonts w:ascii="Arial" w:hAnsi="Arial" w:cs="Arial" w:eastAsia="Arial"/>
          <w:sz w:val="12"/>
          <w:szCs w:val="12"/>
          <w:color w:val="144B8D"/>
          <w:spacing w:val="17"/>
          <w:w w:val="8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0"/>
        </w:rPr>
        <w:t>Researc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0"/>
        </w:rPr>
        <w:t>h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8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8"/>
          <w:w w:val="66"/>
        </w:rPr>
        <w:t>F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5"/>
        </w:rPr>
        <w:t>oundation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ISS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9"/>
          <w:w w:val="104"/>
        </w:rPr>
        <w:t>2</w:t>
      </w:r>
      <w:r>
        <w:rPr>
          <w:rFonts w:ascii="Arial" w:hAnsi="Arial" w:cs="Arial" w:eastAsia="Arial"/>
          <w:sz w:val="12"/>
          <w:szCs w:val="12"/>
          <w:color w:val="144B8D"/>
          <w:spacing w:val="-9"/>
          <w:w w:val="104"/>
        </w:rPr>
        <w:t>1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99"/>
        </w:rPr>
        <w:t>55-3548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©2</w:t>
      </w:r>
      <w:r>
        <w:rPr>
          <w:rFonts w:ascii="Arial" w:hAnsi="Arial" w:cs="Arial" w:eastAsia="Arial"/>
          <w:sz w:val="12"/>
          <w:szCs w:val="12"/>
          <w:color w:val="144B8D"/>
          <w:spacing w:val="-9"/>
          <w:w w:val="100"/>
        </w:rPr>
        <w:t>0</w:t>
      </w:r>
      <w:r>
        <w:rPr>
          <w:rFonts w:ascii="Arial" w:hAnsi="Arial" w:cs="Arial" w:eastAsia="Arial"/>
          <w:sz w:val="12"/>
          <w:szCs w:val="12"/>
          <w:color w:val="144B8D"/>
          <w:spacing w:val="-9"/>
          <w:w w:val="100"/>
        </w:rPr>
        <w:t>1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100"/>
        </w:rPr>
        <w:t>4</w:t>
      </w:r>
      <w:r>
        <w:rPr>
          <w:rFonts w:ascii="Arial" w:hAnsi="Arial" w:cs="Arial" w:eastAsia="Arial"/>
          <w:sz w:val="12"/>
          <w:szCs w:val="12"/>
          <w:color w:val="144B8D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6"/>
        </w:rPr>
        <w:t>HighScop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6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6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8"/>
          <w:w w:val="66"/>
        </w:rPr>
        <w:t>F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5"/>
        </w:rPr>
        <w:t>oundation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" w:after="0" w:line="243" w:lineRule="auto"/>
        <w:ind w:left="364" w:right="4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44B8D"/>
          <w:spacing w:val="-3"/>
          <w:w w:val="76"/>
        </w:rPr>
        <w:t>Th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6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1"/>
          <w:w w:val="76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6"/>
        </w:rPr>
        <w:t>HighScop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6"/>
        </w:rPr>
        <w:t>e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6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8"/>
          <w:w w:val="66"/>
        </w:rPr>
        <w:t>F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5"/>
        </w:rPr>
        <w:t>oundatio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s</w:t>
      </w:r>
      <w:r>
        <w:rPr>
          <w:rFonts w:ascii="Arial" w:hAnsi="Arial" w:cs="Arial" w:eastAsia="Arial"/>
          <w:sz w:val="12"/>
          <w:szCs w:val="12"/>
          <w:color w:val="144B8D"/>
          <w:spacing w:val="-6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a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9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independent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,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6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81"/>
        </w:rPr>
        <w:t>nonproﬁ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69"/>
        </w:rPr>
        <w:t>t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69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organizatio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-2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founde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b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y</w:t>
      </w:r>
      <w:r>
        <w:rPr>
          <w:rFonts w:ascii="Arial" w:hAnsi="Arial" w:cs="Arial" w:eastAsia="Arial"/>
          <w:sz w:val="12"/>
          <w:szCs w:val="12"/>
          <w:color w:val="144B8D"/>
          <w:spacing w:val="2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Davi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d</w:t>
      </w:r>
      <w:r>
        <w:rPr>
          <w:rFonts w:ascii="Arial" w:hAnsi="Arial" w:cs="Arial" w:eastAsia="Arial"/>
          <w:sz w:val="12"/>
          <w:szCs w:val="12"/>
          <w:color w:val="144B8D"/>
          <w:spacing w:val="-1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8"/>
          <w:w w:val="85"/>
        </w:rPr>
        <w:t>W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85"/>
        </w:rPr>
        <w:t>eikar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85"/>
        </w:rPr>
        <w:t>t</w:t>
      </w:r>
      <w:r>
        <w:rPr>
          <w:rFonts w:ascii="Arial" w:hAnsi="Arial" w:cs="Arial" w:eastAsia="Arial"/>
          <w:sz w:val="12"/>
          <w:szCs w:val="12"/>
          <w:color w:val="144B8D"/>
          <w:spacing w:val="5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9"/>
          <w:w w:val="78"/>
        </w:rPr>
        <w:t>Y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psilanti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,</w:t>
      </w:r>
      <w:r>
        <w:rPr>
          <w:rFonts w:ascii="Arial" w:hAnsi="Arial" w:cs="Arial" w:eastAsia="Arial"/>
          <w:sz w:val="12"/>
          <w:szCs w:val="12"/>
          <w:color w:val="144B8D"/>
          <w:spacing w:val="2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MI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3"/>
          <w:w w:val="78"/>
        </w:rPr>
        <w:t>i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n</w:t>
      </w:r>
      <w:r>
        <w:rPr>
          <w:rFonts w:ascii="Arial" w:hAnsi="Arial" w:cs="Arial" w:eastAsia="Arial"/>
          <w:sz w:val="12"/>
          <w:szCs w:val="12"/>
          <w:color w:val="144B8D"/>
          <w:spacing w:val="0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144B8D"/>
          <w:spacing w:val="-9"/>
          <w:w w:val="104"/>
        </w:rPr>
        <w:t>1</w:t>
      </w:r>
      <w:r>
        <w:rPr>
          <w:rFonts w:ascii="Arial" w:hAnsi="Arial" w:cs="Arial" w:eastAsia="Arial"/>
          <w:sz w:val="12"/>
          <w:szCs w:val="12"/>
          <w:color w:val="144B8D"/>
          <w:spacing w:val="-4"/>
          <w:w w:val="99"/>
        </w:rPr>
        <w:t>970.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8" w:after="0" w:line="359" w:lineRule="auto"/>
        <w:ind w:right="461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alternativ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bette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accomplis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laudabl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helping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youn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capabilities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articl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will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describ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health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explor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negativ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effect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issue’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Classroo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articl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effectiv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realisti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self-image.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nin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144B8D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29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erms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9" w:lineRule="auto"/>
        <w:ind w:right="65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Befor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furthe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ben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offerin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encouragemen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rathe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let’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nition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2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b/>
          <w:bCs/>
          <w:i/>
        </w:rPr>
        <w:t>Wha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b/>
          <w:bCs/>
          <w:i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b/>
          <w:bCs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b/>
          <w:bCs/>
          <w:i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b/>
          <w:bCs/>
          <w:i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  <w:b/>
          <w:bCs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b/>
          <w:bCs/>
          <w:i/>
        </w:rPr>
        <w:t>praise?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9" w:lineRule="auto"/>
        <w:ind w:right="451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onlin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searc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bring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severa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nition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2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nition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2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have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commo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involve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judgmen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approva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something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purposes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98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nitio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foun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American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Heritag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Dictionary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: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expressio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approva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commendation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6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Beyon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this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59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simpl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nition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however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confusio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differen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types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example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article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parentin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magazine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journal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discus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motivat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distinctio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betwee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“good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compliment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effort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trie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)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versu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“bad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focuse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accomplishment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succeeded)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It’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wonde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teachers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confuse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01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opposit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criticism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Mos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woul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neve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child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“Ba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job!”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hea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someon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criticiz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way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migh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child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“You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70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don’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rel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someon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else’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opinion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Decid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yourself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think?”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migh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eve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commen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there’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suc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ba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job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;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do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planned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nex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solv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proble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lear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do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4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somethin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better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98"/>
        </w:rPr>
        <w:t>However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2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“Goo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job!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als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givin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judgmen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opinion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respons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judgmenta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word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criticis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should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same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shoul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decid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sati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ed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57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actio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outcom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lear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throug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observation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have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ful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lle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98"/>
        </w:rPr>
        <w:t>intentions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2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hav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rol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process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Rather,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discusse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below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hel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becom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adep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100"/>
        </w:rPr>
        <w:t>self-evaluation.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b/>
          <w:bCs/>
          <w:i/>
        </w:rPr>
        <w:t>Wha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b/>
          <w:bCs/>
          <w:i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b/>
          <w:bCs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b/>
          <w:bCs/>
          <w:i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b/>
          <w:bCs/>
          <w:i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  <w:b/>
          <w:bCs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b/>
          <w:bCs/>
          <w:i/>
        </w:rPr>
        <w:t>self-esteem?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9" w:lineRule="auto"/>
        <w:ind w:right="1109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person’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overal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opinio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limitations.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Peopl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littl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valu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idea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opinion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and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774" w:space="746"/>
            <w:col w:w="78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540" w:footer="310" w:top="1600" w:bottom="500" w:left="440" w:right="4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9" w:lineRule="auto"/>
        <w:ind w:left="290" w:right="-42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Georgia" w:hAnsi="Georgia" w:cs="Georgia" w:eastAsia="Georgia"/>
          <w:sz w:val="25"/>
          <w:szCs w:val="25"/>
          <w:color w:val="231F20"/>
          <w:spacing w:val="0"/>
          <w:w w:val="91"/>
        </w:rPr>
        <w:t>“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Certainly</w:t>
      </w:r>
      <w:r>
        <w:rPr>
          <w:rFonts w:ascii="Arial" w:hAnsi="Arial" w:cs="Arial" w:eastAsia="Arial"/>
          <w:sz w:val="25"/>
          <w:szCs w:val="25"/>
          <w:color w:val="231F20"/>
          <w:spacing w:val="43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adults</w:t>
      </w:r>
      <w:r>
        <w:rPr>
          <w:rFonts w:ascii="Arial" w:hAnsi="Arial" w:cs="Arial" w:eastAsia="Arial"/>
          <w:sz w:val="25"/>
          <w:szCs w:val="25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want</w:t>
      </w:r>
      <w:r>
        <w:rPr>
          <w:rFonts w:ascii="Arial" w:hAnsi="Arial" w:cs="Arial" w:eastAsia="Arial"/>
          <w:sz w:val="25"/>
          <w:szCs w:val="25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to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5"/>
          <w:szCs w:val="25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children</w:t>
      </w:r>
      <w:r>
        <w:rPr>
          <w:rFonts w:ascii="Arial" w:hAnsi="Arial" w:cs="Arial" w:eastAsia="Arial"/>
          <w:sz w:val="25"/>
          <w:szCs w:val="25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develop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positive</w:t>
      </w:r>
      <w:r>
        <w:rPr>
          <w:rFonts w:ascii="Arial" w:hAnsi="Arial" w:cs="Arial" w:eastAsia="Arial"/>
          <w:sz w:val="25"/>
          <w:szCs w:val="25"/>
          <w:color w:val="231F20"/>
          <w:spacing w:val="23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feelings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about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themselves,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350" w:lineRule="auto"/>
        <w:ind w:left="343" w:right="12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but</w:t>
      </w:r>
      <w:r>
        <w:rPr>
          <w:rFonts w:ascii="Arial" w:hAnsi="Arial" w:cs="Arial" w:eastAsia="Arial"/>
          <w:sz w:val="25"/>
          <w:szCs w:val="25"/>
          <w:color w:val="231F20"/>
          <w:spacing w:val="28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they</w:t>
      </w:r>
      <w:r>
        <w:rPr>
          <w:rFonts w:ascii="Arial" w:hAnsi="Arial" w:cs="Arial" w:eastAsia="Arial"/>
          <w:sz w:val="25"/>
          <w:szCs w:val="25"/>
          <w:color w:val="231F20"/>
          <w:spacing w:val="27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must</w:t>
      </w:r>
      <w:r>
        <w:rPr>
          <w:rFonts w:ascii="Arial" w:hAnsi="Arial" w:cs="Arial" w:eastAsia="Arial"/>
          <w:sz w:val="25"/>
          <w:szCs w:val="25"/>
          <w:color w:val="231F20"/>
          <w:spacing w:val="-4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5"/>
          <w:szCs w:val="25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careful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about</w:t>
      </w:r>
      <w:r>
        <w:rPr>
          <w:rFonts w:ascii="Arial" w:hAnsi="Arial" w:cs="Arial" w:eastAsia="Arial"/>
          <w:sz w:val="25"/>
          <w:szCs w:val="25"/>
          <w:color w:val="231F20"/>
          <w:spacing w:val="55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the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messages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they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convey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5"/>
          <w:szCs w:val="25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children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" w:after="0" w:line="350" w:lineRule="auto"/>
        <w:ind w:left="348" w:right="17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through</w:t>
      </w:r>
      <w:r>
        <w:rPr>
          <w:rFonts w:ascii="Arial" w:hAnsi="Arial" w:cs="Arial" w:eastAsia="Arial"/>
          <w:sz w:val="25"/>
          <w:szCs w:val="25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well-intentioned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praise.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To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truly</w:t>
      </w:r>
      <w:r>
        <w:rPr>
          <w:rFonts w:ascii="Arial" w:hAnsi="Arial" w:cs="Arial" w:eastAsia="Arial"/>
          <w:sz w:val="25"/>
          <w:szCs w:val="25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5"/>
        </w:rPr>
        <w:t>build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healthy</w:t>
      </w:r>
      <w:r>
        <w:rPr>
          <w:rFonts w:ascii="Arial" w:hAnsi="Arial" w:cs="Arial" w:eastAsia="Arial"/>
          <w:sz w:val="25"/>
          <w:szCs w:val="25"/>
          <w:color w:val="231F20"/>
          <w:spacing w:val="59"/>
          <w:w w:val="85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5"/>
        </w:rPr>
        <w:t>self-esteem,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8" w:after="0" w:line="359" w:lineRule="auto"/>
        <w:ind w:right="231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constantl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worry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good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enough.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Peopl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with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not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-54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group style="position:absolute;margin-left:321.400360pt;margin-top:-75.651878pt;width:255.75927pt;height:224.210633pt;mso-position-horizontal-relative:page;mso-position-vertical-relative:paragraph;z-index:-1048" coordorigin="6428,-1513" coordsize="5115,4484">
            <v:group style="position:absolute;left:6438;top:-1503;width:5095;height:4464" coordorigin="6438,-1503" coordsize="5095,4464">
              <v:shape style="position:absolute;left:6438;top:-1503;width:5095;height:4464" coordorigin="6438,-1503" coordsize="5095,4464" path="m11382,-1503l6579,-1503,6518,-1501,6454,-1473,6438,-1387,6438,2820,6439,2853,6449,2921,6502,2957,6589,2961,11392,2961,11453,2959,11517,2931,11533,2845,11533,-1362,11533,-1395,11522,-1463,11470,-1499,11382,-1503e" filled="t" fillcolor="#6BA4D9" stroked="f">
                <v:path arrowok="t"/>
                <v:fill/>
              </v:shape>
            </v:group>
            <v:group style="position:absolute;left:6625;top:-1310;width:4674;height:3611" coordorigin="6625,-1310" coordsize="4674,3611">
              <v:shape style="position:absolute;left:6625;top:-1310;width:4674;height:3611" coordorigin="6625,-1310" coordsize="4674,3611" path="m6805,-1310l6733,-1310,6665,-1299,6629,-1247,6625,-1169,6625,2160,6626,2193,6636,2261,6689,2296,6776,2301,11159,2301,11219,2299,11283,2271,11299,2185,11299,-1169,11299,-1202,11289,-1270,11236,-1306,11149,-1310,6805,-1310e" filled="t" fillcolor="#FFFFFF" stroked="f">
                <v:path arrowok="t"/>
                <v:fill/>
              </v:shape>
              <v:shape style="position:absolute;left:6625;top:-1310;width:4674;height:3611" type="#_x0000_t75">
                <v:imagedata r:id="rId11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questio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opinions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assume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correc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and,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103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often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bette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others.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detrimenta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low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(May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Clinic,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40" w:lineRule="atLeast"/>
        <w:ind w:right="146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2011)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Studie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high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take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7" w:lineRule="auto"/>
        <w:ind w:right="8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Pl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ying</w:t>
      </w:r>
      <w:r>
        <w:rPr>
          <w:rFonts w:ascii="Arial" w:hAnsi="Arial" w:cs="Arial" w:eastAsia="Arial"/>
          <w:sz w:val="16"/>
          <w:szCs w:val="1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pa</w:t>
      </w:r>
      <w:r>
        <w:rPr>
          <w:rFonts w:ascii="Arial" w:hAnsi="Arial" w:cs="Arial" w:eastAsia="Arial"/>
          <w:sz w:val="16"/>
          <w:szCs w:val="16"/>
          <w:color w:val="FFFFFF"/>
          <w:spacing w:val="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tner</w:t>
      </w:r>
      <w:r>
        <w:rPr>
          <w:rFonts w:ascii="Arial" w:hAnsi="Arial" w:cs="Arial" w:eastAsia="Arial"/>
          <w:sz w:val="16"/>
          <w:szCs w:val="16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wi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kn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hat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8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ou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hem,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heir</w:t>
      </w:r>
      <w:r>
        <w:rPr>
          <w:rFonts w:ascii="Arial" w:hAnsi="Arial" w:cs="Arial" w:eastAsia="Arial"/>
          <w:sz w:val="16"/>
          <w:szCs w:val="1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ideas,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heir</w:t>
      </w:r>
      <w:r>
        <w:rPr>
          <w:rFonts w:ascii="Arial" w:hAnsi="Arial" w:cs="Arial" w:eastAsia="Arial"/>
          <w:sz w:val="16"/>
          <w:szCs w:val="1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abilities.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3" w:equalWidth="0">
            <w:col w:w="2853" w:space="667"/>
            <w:col w:w="2251" w:space="534"/>
            <w:col w:w="5075"/>
          </w:cols>
        </w:sectPr>
      </w:pPr>
      <w:rPr/>
    </w:p>
    <w:p>
      <w:pPr>
        <w:spacing w:before="0" w:after="0" w:line="276" w:lineRule="exact"/>
        <w:ind w:left="425" w:right="-59"/>
        <w:jc w:val="center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27pt;margin-top:117.985741pt;width:147.24pt;height:425.914256pt;mso-position-horizontal-relative:page;mso-position-vertical-relative:page;z-index:-1050" type="#_x0000_t75">
            <v:imagedata r:id="rId12" o:title=""/>
          </v:shape>
        </w:pict>
      </w:r>
      <w:r>
        <w:rPr/>
        <w:pict>
          <v:group style="position:absolute;margin-left:185.147995pt;margin-top:90.849983pt;width:.1pt;height:664.3pt;mso-position-horizontal-relative:page;mso-position-vertical-relative:page;z-index:-1049" coordorigin="3703,1817" coordsize="2,13286">
            <v:shape style="position:absolute;left:3703;top:1817;width:2;height:13286" coordorigin="3703,1817" coordsize="0,13286" path="m3703,1817l3703,15103e" filled="f" stroked="t" strokeweight="1.7pt" strokecolor="#F99F4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children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must</w:t>
      </w:r>
      <w:r>
        <w:rPr>
          <w:rFonts w:ascii="Arial" w:hAnsi="Arial" w:cs="Arial" w:eastAsia="Arial"/>
          <w:sz w:val="25"/>
          <w:szCs w:val="25"/>
          <w:color w:val="231F20"/>
          <w:spacing w:val="-10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practice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0" w:lineRule="auto"/>
        <w:ind w:left="527" w:right="43"/>
        <w:jc w:val="center"/>
        <w:rPr>
          <w:rFonts w:ascii="Georgia" w:hAnsi="Georgia" w:cs="Georgia" w:eastAsia="Georgia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cultivating</w:t>
      </w:r>
      <w:r>
        <w:rPr>
          <w:rFonts w:ascii="Arial" w:hAnsi="Arial" w:cs="Arial" w:eastAsia="Arial"/>
          <w:sz w:val="25"/>
          <w:szCs w:val="25"/>
          <w:color w:val="231F20"/>
          <w:spacing w:val="38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their</w:t>
      </w:r>
      <w:r>
        <w:rPr>
          <w:rFonts w:ascii="Arial" w:hAnsi="Arial" w:cs="Arial" w:eastAsia="Arial"/>
          <w:sz w:val="25"/>
          <w:szCs w:val="25"/>
          <w:color w:val="231F20"/>
          <w:spacing w:val="11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7"/>
        </w:rPr>
        <w:t>own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positive</w:t>
      </w:r>
      <w:r>
        <w:rPr>
          <w:rFonts w:ascii="Arial" w:hAnsi="Arial" w:cs="Arial" w:eastAsia="Arial"/>
          <w:sz w:val="25"/>
          <w:szCs w:val="25"/>
          <w:color w:val="231F20"/>
          <w:spacing w:val="33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regard</w:t>
      </w:r>
      <w:r>
        <w:rPr>
          <w:rFonts w:ascii="Arial" w:hAnsi="Arial" w:cs="Arial" w:eastAsia="Arial"/>
          <w:sz w:val="25"/>
          <w:szCs w:val="25"/>
          <w:color w:val="231F20"/>
          <w:spacing w:val="59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from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5"/>
        </w:rPr>
        <w:t>within.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5"/>
          <w:szCs w:val="2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359" w:lineRule="auto"/>
        <w:ind w:right="461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dangerou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risks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learnin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mistake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(Baumeister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Campbell,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Krueger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Vohs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2004)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Psychologist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educator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instea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“healthy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(Egerston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2006)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Peopl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health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realisti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limitation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performanc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peopl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Instead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believ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capacit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proble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solving,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learnin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experience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engagin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continuou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self-improvement.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617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earl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childhoo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uence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experience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message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receiv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others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Certainl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feeling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careful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message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throug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well-intentione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truly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health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practic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cultivatin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regard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33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articl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Fiv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Reason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Sto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Sayin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“Goo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i/>
        </w:rPr>
        <w:t>Job!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i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  <w:i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(2001)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Kohn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remind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deserv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deligh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accomplishment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tim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job,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essenc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tellin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how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stealin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opportunitie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identif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pleasurabl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feelin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Alternatively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actions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describ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efforts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accomplishments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realisticall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evaluat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they’v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achieved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objectives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decid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outcomes.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22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althoug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counterintuitive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actuall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(Brummelman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6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Castro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Overbeek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Bushman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2014)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unintende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results: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700" w:space="819"/>
            <w:col w:w="78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540" w:footer="310" w:top="1600" w:bottom="500" w:left="440" w:right="420"/>
          <w:pgSz w:w="12240" w:h="1584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600" w:right="-42" w:firstLine="-1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5"/>
          <w:szCs w:val="25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they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regularly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receive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praise</w:t>
      </w:r>
      <w:r>
        <w:rPr>
          <w:rFonts w:ascii="Arial" w:hAnsi="Arial" w:cs="Arial" w:eastAsia="Arial"/>
          <w:sz w:val="25"/>
          <w:szCs w:val="25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from</w:t>
      </w:r>
      <w:r>
        <w:rPr>
          <w:rFonts w:ascii="Arial" w:hAnsi="Arial" w:cs="Arial" w:eastAsia="Arial"/>
          <w:sz w:val="25"/>
          <w:szCs w:val="25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adults,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children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5"/>
          <w:szCs w:val="25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lose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the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process</w:t>
      </w:r>
      <w:r>
        <w:rPr>
          <w:rFonts w:ascii="Arial" w:hAnsi="Arial" w:cs="Arial" w:eastAsia="Arial"/>
          <w:sz w:val="25"/>
          <w:szCs w:val="25"/>
          <w:color w:val="231F20"/>
          <w:spacing w:val="35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of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240" w:lineRule="auto"/>
        <w:ind w:left="727" w:right="86"/>
        <w:jc w:val="center"/>
        <w:rPr>
          <w:rFonts w:ascii="Georgia" w:hAnsi="Georgia" w:cs="Georgia" w:eastAsia="Georgia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w w:val="89"/>
        </w:rPr>
        <w:t>self-evaluation.</w:t>
      </w:r>
      <w:r>
        <w:rPr>
          <w:rFonts w:ascii="Georgia" w:hAnsi="Georgia" w:cs="Georgia" w:eastAsia="Georgia"/>
          <w:sz w:val="25"/>
          <w:szCs w:val="25"/>
          <w:color w:val="231F20"/>
          <w:w w:val="100"/>
        </w:rPr>
        <w:t>”</w:t>
      </w:r>
      <w:r>
        <w:rPr>
          <w:rFonts w:ascii="Georgia" w:hAnsi="Georgia" w:cs="Georgia" w:eastAsia="Georgia"/>
          <w:sz w:val="25"/>
          <w:szCs w:val="25"/>
          <w:color w:val="00000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3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becom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addicte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shape style="position:absolute;margin-left:27pt;margin-top:-27.907505pt;width:147.24pt;height:425.914256pt;mso-position-horizontal-relative:page;mso-position-vertical-relative:paragraph;z-index:-1046" type="#_x0000_t75">
            <v:imagedata r:id="rId13" o:title=""/>
          </v:shape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insincer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manipulat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3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failur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avoi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challenges.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outcome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negativel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affec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children’s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Overal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worthwhil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people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Opennes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resistanc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constructiv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guidance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self-evaluate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2" w:lineRule="exact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group style="position:absolute;margin-left:197.504364pt;margin-top:30.348089pt;width:369.99127pt;height:254.055633pt;mso-position-horizontal-relative:page;mso-position-vertical-relative:paragraph;z-index:-1045" coordorigin="3950,607" coordsize="7400,5081">
            <v:group style="position:absolute;left:3960;top:617;width:7380;height:5061" coordorigin="3960,617" coordsize="7380,5061">
              <v:shape style="position:absolute;left:3960;top:617;width:7380;height:5061" coordorigin="3960,617" coordsize="7380,5061" path="m11189,617l4101,617,4040,619,3976,647,3960,733,3960,5537,3961,5570,3971,5638,4024,5674,4111,5678,11199,5678,11260,5676,11324,5648,11340,5562,11340,758,11339,725,11329,657,11276,621,11189,617e" filled="t" fillcolor="#C61C78" stroked="f">
                <v:path arrowok="t"/>
                <v:fill/>
              </v:shape>
            </v:group>
            <v:group style="position:absolute;left:4197;top:845;width:6891;height:3997" coordorigin="4197,845" coordsize="6891,3997">
              <v:shape style="position:absolute;left:4197;top:845;width:6891;height:3997" coordorigin="4197,845" coordsize="6891,3997" path="m4377,845l4304,845,4237,855,4201,908,4197,985,4197,4701,4197,4734,4207,4801,4260,4837,4347,4842,10947,4842,11008,4839,11072,4812,11088,4725,11088,985,11087,952,11077,885,11024,849,10937,845,4377,845e" filled="t" fillcolor="#FFFFFF" stroked="f">
                <v:path arrowok="t"/>
                <v:fill/>
              </v:shape>
              <v:shape style="position:absolute;left:4197;top:845;width:6891;height:3997" type="#_x0000_t75">
                <v:imagedata r:id="rId14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  <w:position w:val="-1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  <w:position w:val="-1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Motivatio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pursu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dif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cul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challengin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tasks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525" w:space="995"/>
            <w:col w:w="7860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185.147995pt;margin-top:90.031982pt;width:.1pt;height:663.678pt;mso-position-horizontal-relative:page;mso-position-vertical-relative:page;z-index:-1047" coordorigin="3703,1801" coordsize="2,13274">
            <v:shape style="position:absolute;left:3703;top:1801;width:2;height:13274" coordorigin="3703,1801" coordsize="0,13274" path="m3703,1801l3703,15074e" filled="f" stroked="t" strokeweight="1.7pt" strokecolor="#F99F4C">
              <v:path arrowok="t"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8" w:lineRule="exact"/>
        <w:ind w:left="3923" w:right="85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Sh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wing</w:t>
      </w:r>
      <w:r>
        <w:rPr>
          <w:rFonts w:ascii="Arial" w:hAnsi="Arial" w:cs="Arial" w:eastAsia="Arial"/>
          <w:sz w:val="16"/>
          <w:szCs w:val="16"/>
          <w:color w:val="FFFFFF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what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ying</w:t>
      </w:r>
      <w:r>
        <w:rPr>
          <w:rFonts w:ascii="Arial" w:hAnsi="Arial" w:cs="Arial" w:eastAsia="Arial"/>
          <w:sz w:val="16"/>
          <w:szCs w:val="1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do,</w:t>
      </w:r>
      <w:r>
        <w:rPr>
          <w:rFonts w:ascii="Arial" w:hAnsi="Arial" w:cs="Arial" w:eastAsia="Arial"/>
          <w:sz w:val="16"/>
          <w:szCs w:val="16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her</w:t>
      </w:r>
      <w:r>
        <w:rPr>
          <w:rFonts w:ascii="Arial" w:hAnsi="Arial" w:cs="Arial" w:eastAsia="Arial"/>
          <w:sz w:val="16"/>
          <w:szCs w:val="16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han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aising</w:t>
      </w:r>
      <w:r>
        <w:rPr>
          <w:rFonts w:ascii="Arial" w:hAnsi="Arial" w:cs="Arial" w:eastAsia="Arial"/>
          <w:sz w:val="16"/>
          <w:szCs w:val="16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heir</w:t>
      </w:r>
      <w:r>
        <w:rPr>
          <w:rFonts w:ascii="Arial" w:hAnsi="Arial" w:cs="Arial" w:eastAsia="Arial"/>
          <w:sz w:val="16"/>
          <w:szCs w:val="1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ements,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suppo</w:t>
      </w:r>
      <w:r>
        <w:rPr>
          <w:rFonts w:ascii="Arial" w:hAnsi="Arial" w:cs="Arial" w:eastAsia="Arial"/>
          <w:sz w:val="16"/>
          <w:szCs w:val="16"/>
          <w:color w:val="FFFFFF"/>
          <w:spacing w:val="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while</w:t>
      </w:r>
      <w:r>
        <w:rPr>
          <w:rFonts w:ascii="Arial" w:hAnsi="Arial" w:cs="Arial" w:eastAsia="Arial"/>
          <w:sz w:val="16"/>
          <w:szCs w:val="1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wing</w:t>
      </w:r>
      <w:r>
        <w:rPr>
          <w:rFonts w:ascii="Arial" w:hAnsi="Arial" w:cs="Arial" w:eastAsia="Arial"/>
          <w:sz w:val="16"/>
          <w:szCs w:val="16"/>
          <w:color w:val="FFFFFF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elop</w:t>
      </w:r>
      <w:r>
        <w:rPr>
          <w:rFonts w:ascii="Arial" w:hAnsi="Arial" w:cs="Arial" w:eastAsia="Arial"/>
          <w:sz w:val="16"/>
          <w:szCs w:val="1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heir</w:t>
      </w:r>
      <w:r>
        <w:rPr>
          <w:rFonts w:ascii="Arial" w:hAnsi="Arial" w:cs="Arial" w:eastAsia="Arial"/>
          <w:sz w:val="16"/>
          <w:szCs w:val="16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wn</w:t>
      </w:r>
      <w:r>
        <w:rPr>
          <w:rFonts w:ascii="Arial" w:hAnsi="Arial" w:cs="Arial" w:eastAsia="Arial"/>
          <w:sz w:val="16"/>
          <w:szCs w:val="1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sense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acco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plishment.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40" w:lineRule="auto"/>
        <w:ind w:left="35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Addicte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144B8D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Praise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9" w:lineRule="auto"/>
        <w:ind w:left="3520" w:right="711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regularl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receiv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proces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self-evaluatio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(i.e.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3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proces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outcom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efforts).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left="3520" w:right="52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articl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Poisone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Carrot,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Robi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Grill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(2014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)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attery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(Grille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2014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11)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sayin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pictur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terrible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“I’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painting,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lookin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(i.e.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“Oh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it’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beautiful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“You’r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grea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painter”)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undermine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initiative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52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self-motivation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Sometime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“pleasers,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activitie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acting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40" w:footer="310" w:top="1560" w:bottom="500" w:left="440" w:right="4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502" w:right="169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Georgia" w:hAnsi="Georgia" w:cs="Georgia" w:eastAsia="Georgia"/>
          <w:sz w:val="25"/>
          <w:szCs w:val="25"/>
          <w:color w:val="231F20"/>
          <w:spacing w:val="0"/>
          <w:w w:val="91"/>
        </w:rPr>
        <w:t>“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Another</w:t>
      </w:r>
      <w:r>
        <w:rPr>
          <w:rFonts w:ascii="Arial" w:hAnsi="Arial" w:cs="Arial" w:eastAsia="Arial"/>
          <w:sz w:val="25"/>
          <w:szCs w:val="25"/>
          <w:color w:val="231F20"/>
          <w:spacing w:val="15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danger</w:t>
      </w:r>
      <w:r>
        <w:rPr>
          <w:rFonts w:ascii="Arial" w:hAnsi="Arial" w:cs="Arial" w:eastAsia="Arial"/>
          <w:sz w:val="25"/>
          <w:szCs w:val="25"/>
          <w:color w:val="231F20"/>
          <w:spacing w:val="45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for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overpraised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children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5"/>
          <w:szCs w:val="25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that</w:t>
      </w:r>
      <w:r>
        <w:rPr>
          <w:rFonts w:ascii="Arial" w:hAnsi="Arial" w:cs="Arial" w:eastAsia="Arial"/>
          <w:sz w:val="25"/>
          <w:szCs w:val="25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the</w:t>
      </w:r>
      <w:r>
        <w:rPr>
          <w:rFonts w:ascii="Arial" w:hAnsi="Arial" w:cs="Arial" w:eastAsia="Arial"/>
          <w:sz w:val="25"/>
          <w:szCs w:val="25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absence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5" w:after="0" w:line="350" w:lineRule="auto"/>
        <w:ind w:left="648" w:right="316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5"/>
          <w:szCs w:val="25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praise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5"/>
          <w:szCs w:val="25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feel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like</w:t>
      </w:r>
      <w:r>
        <w:rPr>
          <w:rFonts w:ascii="Arial" w:hAnsi="Arial" w:cs="Arial" w:eastAsia="Arial"/>
          <w:sz w:val="25"/>
          <w:szCs w:val="25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criticism.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" w:after="0" w:line="349" w:lineRule="auto"/>
        <w:ind w:left="361" w:right="29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80"/>
        </w:rPr>
        <w:t>If</w:t>
      </w:r>
      <w:r>
        <w:rPr>
          <w:rFonts w:ascii="Arial" w:hAnsi="Arial" w:cs="Arial" w:eastAsia="Arial"/>
          <w:sz w:val="25"/>
          <w:szCs w:val="25"/>
          <w:color w:val="231F20"/>
          <w:spacing w:val="22"/>
          <w:w w:val="8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child</w:t>
      </w:r>
      <w:r>
        <w:rPr>
          <w:rFonts w:ascii="Arial" w:hAnsi="Arial" w:cs="Arial" w:eastAsia="Arial"/>
          <w:sz w:val="25"/>
          <w:szCs w:val="25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7"/>
        </w:rPr>
        <w:t>counts</w:t>
      </w:r>
      <w:r>
        <w:rPr>
          <w:rFonts w:ascii="Arial" w:hAnsi="Arial" w:cs="Arial" w:eastAsia="Arial"/>
          <w:sz w:val="25"/>
          <w:szCs w:val="25"/>
          <w:color w:val="231F20"/>
          <w:spacing w:val="17"/>
          <w:w w:val="87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on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hearing</w:t>
      </w:r>
      <w:r>
        <w:rPr>
          <w:rFonts w:ascii="Arial" w:hAnsi="Arial" w:cs="Arial" w:eastAsia="Arial"/>
          <w:sz w:val="25"/>
          <w:szCs w:val="25"/>
          <w:color w:val="231F20"/>
          <w:spacing w:val="13"/>
          <w:w w:val="93"/>
        </w:rPr>
        <w:t> 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‘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2"/>
        </w:rPr>
        <w:t>job,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99"/>
        </w:rPr>
        <w:t>’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then</w:t>
      </w:r>
      <w:r>
        <w:rPr>
          <w:rFonts w:ascii="Arial" w:hAnsi="Arial" w:cs="Arial" w:eastAsia="Arial"/>
          <w:sz w:val="25"/>
          <w:szCs w:val="25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when</w:t>
      </w:r>
      <w:r>
        <w:rPr>
          <w:rFonts w:ascii="Arial" w:hAnsi="Arial" w:cs="Arial" w:eastAsia="Arial"/>
          <w:sz w:val="25"/>
          <w:szCs w:val="25"/>
          <w:color w:val="231F20"/>
          <w:spacing w:val="4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those</w:t>
      </w:r>
      <w:r>
        <w:rPr>
          <w:rFonts w:ascii="Arial" w:hAnsi="Arial" w:cs="Arial" w:eastAsia="Arial"/>
          <w:sz w:val="25"/>
          <w:szCs w:val="25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words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are</w:t>
      </w:r>
      <w:r>
        <w:rPr>
          <w:rFonts w:ascii="Arial" w:hAnsi="Arial" w:cs="Arial" w:eastAsia="Arial"/>
          <w:sz w:val="25"/>
          <w:szCs w:val="25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not</w:t>
      </w:r>
      <w:r>
        <w:rPr>
          <w:rFonts w:ascii="Arial" w:hAnsi="Arial" w:cs="Arial" w:eastAsia="Arial"/>
          <w:sz w:val="25"/>
          <w:szCs w:val="25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forthcoming,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350" w:lineRule="auto"/>
        <w:ind w:left="291" w:right="-42" w:firstLine="77"/>
        <w:jc w:val="center"/>
        <w:rPr>
          <w:rFonts w:ascii="Georgia" w:hAnsi="Georgia" w:cs="Georgia" w:eastAsia="Georgia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the</w:t>
      </w:r>
      <w:r>
        <w:rPr>
          <w:rFonts w:ascii="Arial" w:hAnsi="Arial" w:cs="Arial" w:eastAsia="Arial"/>
          <w:sz w:val="25"/>
          <w:szCs w:val="25"/>
          <w:color w:val="231F20"/>
          <w:spacing w:val="18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child</w:t>
      </w:r>
      <w:r>
        <w:rPr>
          <w:rFonts w:ascii="Arial" w:hAnsi="Arial" w:cs="Arial" w:eastAsia="Arial"/>
          <w:sz w:val="25"/>
          <w:szCs w:val="25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may</w:t>
      </w:r>
      <w:r>
        <w:rPr>
          <w:rFonts w:ascii="Arial" w:hAnsi="Arial" w:cs="Arial" w:eastAsia="Arial"/>
          <w:sz w:val="25"/>
          <w:szCs w:val="25"/>
          <w:color w:val="231F20"/>
          <w:spacing w:val="3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think</w:t>
      </w:r>
      <w:r>
        <w:rPr>
          <w:rFonts w:ascii="Arial" w:hAnsi="Arial" w:cs="Arial" w:eastAsia="Arial"/>
          <w:sz w:val="25"/>
          <w:szCs w:val="25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he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or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she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has</w:t>
      </w:r>
      <w:r>
        <w:rPr>
          <w:rFonts w:ascii="Arial" w:hAnsi="Arial" w:cs="Arial" w:eastAsia="Arial"/>
          <w:sz w:val="25"/>
          <w:szCs w:val="25"/>
          <w:color w:val="231F20"/>
          <w:spacing w:val="26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failed,</w:t>
      </w:r>
      <w:r>
        <w:rPr>
          <w:rFonts w:ascii="Arial" w:hAnsi="Arial" w:cs="Arial" w:eastAsia="Arial"/>
          <w:sz w:val="25"/>
          <w:szCs w:val="25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5"/>
          <w:szCs w:val="25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that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the</w:t>
      </w:r>
      <w:r>
        <w:rPr>
          <w:rFonts w:ascii="Arial" w:hAnsi="Arial" w:cs="Arial" w:eastAsia="Arial"/>
          <w:sz w:val="25"/>
          <w:szCs w:val="25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adult</w:t>
      </w:r>
      <w:r>
        <w:rPr>
          <w:rFonts w:ascii="Arial" w:hAnsi="Arial" w:cs="Arial" w:eastAsia="Arial"/>
          <w:sz w:val="25"/>
          <w:szCs w:val="25"/>
          <w:color w:val="231F20"/>
          <w:spacing w:val="32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5"/>
          <w:szCs w:val="25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displeased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5"/>
          <w:szCs w:val="25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9"/>
        </w:rPr>
        <w:t>him</w:t>
      </w:r>
      <w:r>
        <w:rPr>
          <w:rFonts w:ascii="Arial" w:hAnsi="Arial" w:cs="Arial" w:eastAsia="Arial"/>
          <w:sz w:val="25"/>
          <w:szCs w:val="25"/>
          <w:color w:val="231F20"/>
          <w:spacing w:val="16"/>
          <w:w w:val="89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5"/>
          <w:szCs w:val="25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her.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5"/>
          <w:szCs w:val="25"/>
          <w:color w:val="000000"/>
          <w:spacing w:val="0"/>
          <w:w w:val="100"/>
        </w:rPr>
      </w:r>
    </w:p>
    <w:p>
      <w:pPr>
        <w:spacing w:before="38" w:after="0" w:line="359" w:lineRule="auto"/>
        <w:ind w:right="465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speci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desires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example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turn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paintin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pictur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orde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experienc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pleasure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painting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paintin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pictur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receiv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Surprisingly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evidenc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suggest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that,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time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motivate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actuall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perfor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poorl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tasks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minimu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receiv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incentive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(Schun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Pajares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2005)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Further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activitie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enjoye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tend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appea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attached.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185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shape style="position:absolute;margin-left:27pt;margin-top:-127.007851pt;width:147.24pt;height:425.914256pt;mso-position-horizontal-relative:page;mso-position-vertical-relative:paragraph;z-index:-1043" type="#_x0000_t75">
            <v:imagedata r:id="rId15" o:title=""/>
          </v:shape>
        </w:pict>
      </w:r>
      <w:r>
        <w:rPr/>
        <w:pict>
          <v:group style="position:absolute;margin-left:348.704346pt;margin-top:-1.411888pt;width:228.15127pt;height:226.916633pt;mso-position-horizontal-relative:page;mso-position-vertical-relative:paragraph;z-index:-1042" coordorigin="6974,-28" coordsize="4563,4538">
            <v:group style="position:absolute;left:6984;top:-18;width:4543;height:4518" coordorigin="6984,-18" coordsize="4543,4518">
              <v:shape style="position:absolute;left:6984;top:-18;width:4543;height:4518" coordorigin="6984,-18" coordsize="4543,4518" path="m11376,-18l7125,-18,7064,-16,7000,12,6984,98,6984,4359,6985,4392,6995,4460,7048,4496,7135,4500,11386,4500,11447,4498,11511,4470,11527,4384,11527,123,11527,90,11516,22,11464,-14,11376,-18e" filled="t" fillcolor="#F99F4C" stroked="f">
                <v:path arrowok="t"/>
                <v:fill/>
              </v:shape>
            </v:group>
            <v:group style="position:absolute;left:7193;top:209;width:4118;height:3326" coordorigin="7193,209" coordsize="4118,3326">
              <v:shape style="position:absolute;left:7193;top:209;width:4118;height:3326" coordorigin="7193,209" coordsize="4118,3326" path="m7373,209l7301,210,7233,220,7198,273,7193,350,7193,3395,7194,3428,7204,3495,7257,3531,7344,3535,11170,3535,11231,3533,11295,3505,11311,3419,11311,350,11310,317,11300,250,11247,214,11160,209,7373,209e" filled="t" fillcolor="#FFFFFF" stroked="f">
                <v:path arrowok="t"/>
                <v:fill/>
              </v:shape>
              <v:shape style="position:absolute;left:7193;top:209;width:4118;height:3326" type="#_x0000_t75">
                <v:imagedata r:id="rId16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Anothe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dange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overpraise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absenc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criticism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count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hearin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job,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those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forthcoming,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341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failed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displease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her.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outcom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2" w:lineRule="exact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adult’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intentio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—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teache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may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833" w:space="687"/>
            <w:col w:w="7860"/>
          </w:cols>
        </w:sectPr>
      </w:pPr>
      <w:rPr/>
    </w:p>
    <w:p>
      <w:pPr>
        <w:spacing w:before="5" w:after="0" w:line="340" w:lineRule="atLeast"/>
        <w:ind w:left="3520" w:right="-54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simpl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payin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attentio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anothe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takin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behavio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outcom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granted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7" w:lineRule="auto"/>
        <w:ind w:right="66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tting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ourself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pl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wi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fun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wi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16"/>
          <w:szCs w:val="16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kn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alue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hem,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2"/>
        </w:rPr>
        <w:t>whi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8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helps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hem</w:t>
      </w:r>
      <w:r>
        <w:rPr>
          <w:rFonts w:ascii="Arial" w:hAnsi="Arial" w:cs="Arial" w:eastAsia="Arial"/>
          <w:sz w:val="16"/>
          <w:szCs w:val="1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build</w:t>
      </w:r>
      <w:r>
        <w:rPr>
          <w:rFonts w:ascii="Arial" w:hAnsi="Arial" w:cs="Arial" w:eastAsia="Arial"/>
          <w:sz w:val="16"/>
          <w:szCs w:val="16"/>
          <w:color w:val="FFFFFF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self-es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eem.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6291" w:space="567"/>
            <w:col w:w="4522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85.147995pt;margin-top:90.031982pt;width:.1pt;height:665.118pt;mso-position-horizontal-relative:page;mso-position-vertical-relative:page;z-index:-1044" coordorigin="3703,1801" coordsize="2,13302">
            <v:shape style="position:absolute;left:3703;top:1801;width:2;height:13302" coordorigin="3703,1801" coordsize="0,13302" path="m3703,1801l3703,15103e" filled="f" stroked="t" strokeweight="1.7pt" strokecolor="#F99F4C">
              <v:path arrowok="t"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352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“praise-addicted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it.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Manipulate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144B8D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144B8D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Praise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9" w:lineRule="auto"/>
        <w:ind w:left="3520" w:right="553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“Rewardin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complianc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sid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punishin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disobedience”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(Grille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2014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13)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Teacher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reluctan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explor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alternative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becaus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’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wishes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manipulativ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draw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attentio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perfor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again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tacti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often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participat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classroo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activitie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routines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example,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52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cleanu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tim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migh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“You’r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cleanu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helper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or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9" w:lineRule="auto"/>
        <w:ind w:left="3520" w:right="59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you’r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wipin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table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orde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kee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task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also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manipulativ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it’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persuad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desire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example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migh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somethin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Penn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snack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look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Charli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sittin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quietl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too,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hopin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motivat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follo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Thoug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soun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feedback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essence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using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40" w:footer="310" w:top="1560" w:bottom="500" w:left="440" w:right="420"/>
          <w:pgSz w:w="12240" w:h="1584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488" w:right="-11" w:firstLine="-1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Georgia" w:hAnsi="Georgia" w:cs="Georgia" w:eastAsia="Georgia"/>
          <w:sz w:val="25"/>
          <w:szCs w:val="25"/>
          <w:color w:val="231F20"/>
          <w:spacing w:val="0"/>
          <w:w w:val="86"/>
        </w:rPr>
        <w:t>“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Praise</w:t>
      </w:r>
      <w:r>
        <w:rPr>
          <w:rFonts w:ascii="Arial" w:hAnsi="Arial" w:cs="Arial" w:eastAsia="Arial"/>
          <w:sz w:val="25"/>
          <w:szCs w:val="25"/>
          <w:color w:val="231F20"/>
          <w:spacing w:val="25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5"/>
          <w:szCs w:val="25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also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manipulative</w:t>
      </w:r>
      <w:r>
        <w:rPr>
          <w:rFonts w:ascii="Arial" w:hAnsi="Arial" w:cs="Arial" w:eastAsia="Arial"/>
          <w:sz w:val="25"/>
          <w:szCs w:val="25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when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it’s</w:t>
      </w:r>
      <w:r>
        <w:rPr>
          <w:rFonts w:ascii="Arial" w:hAnsi="Arial" w:cs="Arial" w:eastAsia="Arial"/>
          <w:sz w:val="25"/>
          <w:szCs w:val="25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8"/>
        </w:rPr>
        <w:t>used</w:t>
      </w:r>
      <w:r>
        <w:rPr>
          <w:rFonts w:ascii="Arial" w:hAnsi="Arial" w:cs="Arial" w:eastAsia="Arial"/>
          <w:sz w:val="25"/>
          <w:szCs w:val="25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5"/>
          <w:szCs w:val="25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</w:rPr>
        <w:t>persuade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5" w:after="0" w:line="350" w:lineRule="auto"/>
        <w:ind w:left="458" w:right="-42"/>
        <w:jc w:val="center"/>
        <w:rPr>
          <w:rFonts w:ascii="Georgia" w:hAnsi="Georgia" w:cs="Georgia" w:eastAsia="Georgia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others</w:t>
      </w:r>
      <w:r>
        <w:rPr>
          <w:rFonts w:ascii="Arial" w:hAnsi="Arial" w:cs="Arial" w:eastAsia="Arial"/>
          <w:sz w:val="25"/>
          <w:szCs w:val="25"/>
          <w:color w:val="231F20"/>
          <w:spacing w:val="18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25"/>
          <w:szCs w:val="25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comply</w:t>
      </w:r>
      <w:r>
        <w:rPr>
          <w:rFonts w:ascii="Arial" w:hAnsi="Arial" w:cs="Arial" w:eastAsia="Arial"/>
          <w:sz w:val="25"/>
          <w:szCs w:val="25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with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2"/>
        </w:rPr>
        <w:t>desired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5"/>
        </w:rPr>
        <w:t>action.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5"/>
          <w:szCs w:val="25"/>
          <w:color w:val="000000"/>
          <w:spacing w:val="0"/>
          <w:w w:val="100"/>
        </w:rPr>
      </w:r>
    </w:p>
    <w:p>
      <w:pPr>
        <w:spacing w:before="38" w:after="0" w:line="359" w:lineRule="auto"/>
        <w:ind w:right="488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contro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behavior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Grill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suggest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“swee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side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authoritaria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4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relationshi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(Grille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2014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para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13).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68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group style="position:absolute;margin-left:337.184326pt;margin-top:130.868134pt;width:240.03127pt;height:259.476633pt;mso-position-horizontal-relative:page;mso-position-vertical-relative:paragraph;z-index:-1039" coordorigin="6744,2617" coordsize="4801,5190">
            <v:group style="position:absolute;left:6754;top:2627;width:4781;height:5170" coordorigin="6754,2627" coordsize="4781,5170">
              <v:shape style="position:absolute;left:6754;top:2627;width:4781;height:5170" coordorigin="6754,2627" coordsize="4781,5170" path="m11384,2627l6894,2627,6834,2630,6770,2657,6754,2744,6754,7656,6754,7689,6765,7757,6817,7792,6904,7797,11394,7797,11454,7795,11518,7767,11534,7681,11534,2768,11534,2735,11523,2668,11471,2632,11384,2627e" filled="t" fillcolor="#6BA4D9" stroked="f">
                <v:path arrowok="t"/>
                <v:fill/>
              </v:shape>
            </v:group>
            <v:group style="position:absolute;left:6978;top:2850;width:4341;height:4021" coordorigin="6978,2850" coordsize="4341,4021">
              <v:shape style="position:absolute;left:6978;top:2850;width:4341;height:4021" coordorigin="6978,2850" coordsize="4341,4021" path="m7158,2850l7086,2851,7019,2861,6983,2914,6979,2991,6978,6730,6979,6764,6989,6831,7042,6867,7129,6871,11179,6871,11240,6869,11304,6841,11320,6755,11320,2991,11319,2958,11309,2890,11256,2854,11169,2850,7158,2850e" filled="t" fillcolor="#FFFFFF" stroked="f">
                <v:path arrowok="t"/>
                <v:fill/>
              </v:shape>
              <v:shape style="position:absolute;left:6978;top:2850;width:4341;height:4021" type="#_x0000_t75">
                <v:imagedata r:id="rId17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repercussion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rst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catc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manipulate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situatio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requirin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increas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reward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desired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behavior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example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awa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positiv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attentio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rathe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becaus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developin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responsibilit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classroo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community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teacher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: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“Mrs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Green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how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puttin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awa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blocks?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Secondly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bree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resistance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imping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contro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autonomy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words,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273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actually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back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98"/>
        </w:rPr>
        <w:t>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6"/>
          <w:w w:val="98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leadin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behavior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opposit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what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lookin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for.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Finally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become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conditione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satisf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expense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enthusiasm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40" w:lineRule="atLeast"/>
        <w:ind w:right="5497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activit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satisfaction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example,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books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inheren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pleasur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reading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elici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667" w:space="853"/>
            <w:col w:w="7860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9" w:lineRule="auto"/>
        <w:ind w:left="3520" w:right="-54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teacher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blu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pain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because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2" w:lineRule="exact"/>
        <w:ind w:left="352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teache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said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“What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Encou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aging</w:t>
      </w:r>
      <w:r>
        <w:rPr>
          <w:rFonts w:ascii="Arial" w:hAnsi="Arial" w:cs="Arial" w:eastAsia="Arial"/>
          <w:sz w:val="16"/>
          <w:szCs w:val="16"/>
          <w:color w:val="FFFFFF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do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what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can</w:t>
      </w:r>
      <w:r>
        <w:rPr>
          <w:rFonts w:ascii="Arial" w:hAnsi="Arial" w:cs="Arial" w:eastAsia="Arial"/>
          <w:sz w:val="16"/>
          <w:szCs w:val="16"/>
          <w:color w:val="FFFFFF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  <w:position w:val="1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or</w:t>
      </w:r>
      <w:r>
        <w:rPr>
          <w:rFonts w:ascii="Arial" w:hAnsi="Arial" w:cs="Arial" w:eastAsia="Arial"/>
          <w:sz w:val="16"/>
          <w:szCs w:val="16"/>
          <w:color w:val="FFFFFF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hemse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  <w:position w:val="1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4" w:after="0" w:line="297" w:lineRule="auto"/>
        <w:ind w:right="93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but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6"/>
        </w:rPr>
        <w:t>assisting</w:t>
      </w:r>
      <w:r>
        <w:rPr>
          <w:rFonts w:ascii="Arial" w:hAnsi="Arial" w:cs="Arial" w:eastAsia="Arial"/>
          <w:sz w:val="16"/>
          <w:szCs w:val="16"/>
          <w:color w:val="FFFFFF"/>
          <w:spacing w:val="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when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needed</w:t>
      </w:r>
      <w:r>
        <w:rPr>
          <w:rFonts w:ascii="Arial" w:hAnsi="Arial" w:cs="Arial" w:eastAsia="Arial"/>
          <w:sz w:val="16"/>
          <w:szCs w:val="1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gi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sense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7"/>
        </w:rPr>
        <w:t>of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self-ef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fi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cac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6051" w:space="617"/>
            <w:col w:w="4712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85.147995pt;margin-top:90.031982pt;width:.1pt;height:663.678pt;mso-position-horizontal-relative:page;mso-position-vertical-relative:page;z-index:-1041" coordorigin="3703,1801" coordsize="2,13274">
            <v:shape style="position:absolute;left:3703;top:1801;width:2;height:13274" coordorigin="3703,1801" coordsize="0,13274" path="m3703,1801l3703,15074e" filled="f" stroked="t" strokeweight="1.7pt" strokecolor="#F99F4C">
              <v:path arrowok="t"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359" w:lineRule="auto"/>
        <w:ind w:left="3520" w:right="736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shape style="position:absolute;margin-left:27pt;margin-top:-448.407837pt;width:147.24pt;height:425.914256pt;mso-position-horizontal-relative:page;mso-position-vertical-relative:paragraph;z-index:-1040" type="#_x0000_t75">
            <v:imagedata r:id="rId18" o:title=""/>
          </v:shape>
        </w:pic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prett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pictur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–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blu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favorit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color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rathe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explorin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color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seein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happen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mixe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together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Eac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scenari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negativel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affects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intrinsi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motivatio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learning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opportunitie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experimentatio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discovery.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5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Frightene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144B8D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Failu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9" w:lineRule="auto"/>
        <w:ind w:left="3520" w:right="459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compellin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argument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agains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actuall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inhibi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challengin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comple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activitie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livin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’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expectations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pressur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“Keep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thinkin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qui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ahead.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Researcher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also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notice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generousl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tentativ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answering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40" w:footer="310" w:top="1560" w:bottom="500" w:left="440" w:right="420"/>
          <w:pgSz w:w="12240" w:h="1584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418" w:right="22"/>
        <w:jc w:val="center"/>
        <w:rPr>
          <w:rFonts w:ascii="Georgia" w:hAnsi="Georgia" w:cs="Georgia" w:eastAsia="Georgia"/>
          <w:sz w:val="25"/>
          <w:szCs w:val="25"/>
        </w:rPr>
      </w:pPr>
      <w:rPr/>
      <w:r>
        <w:rPr>
          <w:rFonts w:ascii="Georgia" w:hAnsi="Georgia" w:cs="Georgia" w:eastAsia="Georgia"/>
          <w:sz w:val="25"/>
          <w:szCs w:val="25"/>
          <w:color w:val="231F20"/>
          <w:spacing w:val="0"/>
          <w:w w:val="84"/>
        </w:rPr>
        <w:t>“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4"/>
        </w:rPr>
        <w:t>Life</w:t>
      </w:r>
      <w:r>
        <w:rPr>
          <w:rFonts w:ascii="Arial" w:hAnsi="Arial" w:cs="Arial" w:eastAsia="Arial"/>
          <w:sz w:val="25"/>
          <w:szCs w:val="25"/>
          <w:color w:val="231F20"/>
          <w:spacing w:val="23"/>
          <w:w w:val="8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5"/>
          <w:szCs w:val="25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4"/>
        </w:rPr>
        <w:t>pedestal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36"/>
          <w:w w:val="8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4"/>
        </w:rPr>
        <w:t>is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4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treacherous,</w:t>
      </w:r>
      <w:r>
        <w:rPr>
          <w:rFonts w:ascii="Arial" w:hAnsi="Arial" w:cs="Arial" w:eastAsia="Arial"/>
          <w:sz w:val="25"/>
          <w:szCs w:val="25"/>
          <w:color w:val="231F20"/>
          <w:spacing w:val="15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5"/>
          <w:szCs w:val="25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the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wise</w:t>
      </w:r>
      <w:r>
        <w:rPr>
          <w:rFonts w:ascii="Arial" w:hAnsi="Arial" w:cs="Arial" w:eastAsia="Arial"/>
          <w:sz w:val="25"/>
          <w:szCs w:val="25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child</w:t>
      </w:r>
      <w:r>
        <w:rPr>
          <w:rFonts w:ascii="Arial" w:hAnsi="Arial" w:cs="Arial" w:eastAsia="Arial"/>
          <w:sz w:val="25"/>
          <w:szCs w:val="25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may</w:t>
      </w:r>
      <w:r>
        <w:rPr>
          <w:rFonts w:ascii="Arial" w:hAnsi="Arial" w:cs="Arial" w:eastAsia="Arial"/>
          <w:sz w:val="25"/>
          <w:szCs w:val="25"/>
          <w:color w:val="231F20"/>
          <w:spacing w:val="24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simply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</w:rPr>
        <w:t>climb</w:t>
      </w:r>
      <w:r>
        <w:rPr>
          <w:rFonts w:ascii="Arial" w:hAnsi="Arial" w:cs="Arial" w:eastAsia="Arial"/>
          <w:sz w:val="25"/>
          <w:szCs w:val="25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8"/>
        </w:rPr>
        <w:t>down</w:t>
      </w:r>
      <w:r>
        <w:rPr>
          <w:rFonts w:ascii="Georgia" w:hAnsi="Georgia" w:cs="Georgia" w:eastAsia="Georgia"/>
          <w:sz w:val="25"/>
          <w:szCs w:val="25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5"/>
          <w:szCs w:val="25"/>
          <w:color w:val="000000"/>
          <w:spacing w:val="0"/>
          <w:w w:val="100"/>
        </w:rPr>
      </w:r>
    </w:p>
    <w:p>
      <w:pPr>
        <w:spacing w:before="80" w:after="0" w:line="240" w:lineRule="auto"/>
        <w:ind w:left="427" w:right="31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  <w:i/>
        </w:rPr>
        <w:t>–</w:t>
      </w:r>
      <w:r>
        <w:rPr>
          <w:rFonts w:ascii="Arial" w:hAnsi="Arial" w:cs="Arial" w:eastAsia="Arial"/>
          <w:sz w:val="25"/>
          <w:szCs w:val="25"/>
          <w:color w:val="231F20"/>
          <w:spacing w:val="-7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91"/>
          <w:i/>
        </w:rPr>
        <w:t>Rabbi</w:t>
      </w:r>
      <w:r>
        <w:rPr>
          <w:rFonts w:ascii="Arial" w:hAnsi="Arial" w:cs="Arial" w:eastAsia="Arial"/>
          <w:sz w:val="25"/>
          <w:szCs w:val="25"/>
          <w:color w:val="231F20"/>
          <w:spacing w:val="14"/>
          <w:w w:val="91"/>
          <w:i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100"/>
          <w:i/>
        </w:rPr>
        <w:t>Neil</w:t>
      </w:r>
      <w:r>
        <w:rPr>
          <w:rFonts w:ascii="Arial" w:hAnsi="Arial" w:cs="Arial" w:eastAsia="Arial"/>
          <w:sz w:val="25"/>
          <w:szCs w:val="25"/>
          <w:color w:val="231F20"/>
          <w:spacing w:val="21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color w:val="231F20"/>
          <w:spacing w:val="0"/>
          <w:w w:val="86"/>
          <w:i/>
        </w:rPr>
        <w:t>Kurshan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29" w:lineRule="exact"/>
        <w:ind w:left="341" w:right="-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  <w:i/>
        </w:rPr>
        <w:t>(as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84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cited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i/>
        </w:rPr>
        <w:t>Maynard,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6"/>
          <w:i/>
        </w:rPr>
        <w:t>1989)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8" w:after="0" w:line="359" w:lineRule="auto"/>
        <w:ind w:right="592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br w:type="column"/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question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answe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questionin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(e.g.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“Seven?”)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These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abando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idea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teache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disagreed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persis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challengin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task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(Kohn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2001).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523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shape style="position:absolute;margin-left:27pt;margin-top:-57.40781pt;width:147.24pt;height:425.914256pt;mso-position-horizontal-relative:page;mso-position-vertical-relative:paragraph;z-index:-1037" type="#_x0000_t75">
            <v:imagedata r:id="rId19" o:title=""/>
          </v:shape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phenomeno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documente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stud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Muelle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Dwec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(1998)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examine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effect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differen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type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achievement.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Examiner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foun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innat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intelligenc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(“Yo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smart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gure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problem”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)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bega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attribut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successe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being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smart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Unfortunately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experience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failures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attribute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lac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intelligenc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appeare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helples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improv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outcomes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not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learne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strategie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dealin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setback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failures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give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choice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between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eas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challengin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tasks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typicall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chos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task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kne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they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coul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succee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avoi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failur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“smart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status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604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hand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“praise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effort,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HighScop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would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encouragemen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rathe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(e.g.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“Yo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worke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problem”),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attribut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succes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likel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accept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right="43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challenges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type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comment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suppor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withou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judgin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According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Dweck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“Emphasizin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effor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give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variabl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control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come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themselve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contro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success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Emphasizin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natura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intelligenc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takes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control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provide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recip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respondin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failure”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2" w:lineRule="exact"/>
        <w:ind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group style="position:absolute;margin-left:197.504364pt;margin-top:25.868109pt;width:369.99127pt;height:257.496633pt;mso-position-horizontal-relative:page;mso-position-vertical-relative:paragraph;z-index:-1036" coordorigin="3950,517" coordsize="7400,5150">
            <v:group style="position:absolute;left:3960;top:527;width:7380;height:5130" coordorigin="3960,527" coordsize="7380,5130">
              <v:shape style="position:absolute;left:3960;top:527;width:7380;height:5130" coordorigin="3960,527" coordsize="7380,5130" path="m11189,527l4101,527,4040,530,3976,557,3960,644,3960,5517,3961,5550,3971,5617,4024,5653,4111,5657,11199,5657,11260,5655,11324,5627,11340,5541,11340,668,11339,635,11329,568,11276,532,11189,527e" filled="t" fillcolor="#C61C78" stroked="f">
                <v:path arrowok="t"/>
                <v:fill/>
              </v:shape>
            </v:group>
            <v:group style="position:absolute;left:4219;top:749;width:6820;height:4156" coordorigin="4219,749" coordsize="6820,4156">
              <v:shape style="position:absolute;left:4219;top:749;width:6820;height:4156" coordorigin="4219,749" coordsize="6820,4156" path="m4399,749l4327,750,4259,760,4224,813,4219,890,4219,4764,4220,4797,4230,4865,4283,4900,4370,4905,10898,4905,10959,4903,11023,4875,11039,4789,11039,890,11039,857,11028,789,10976,753,10888,749,4399,749e" filled="t" fillcolor="#FFFFFF" stroked="f">
                <v:path arrowok="t"/>
                <v:fill/>
              </v:shape>
              <v:shape style="position:absolute;left:4219;top:749;width:6820;height:4156" type="#_x0000_t75">
                <v:imagedata r:id="rId20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(a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cite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Bronson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2007).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769" w:space="751"/>
            <w:col w:w="7860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185.147995pt;margin-top:90.031982pt;width:.1pt;height:663.678pt;mso-position-horizontal-relative:page;mso-position-vertical-relative:page;z-index:-1038" coordorigin="3703,1801" coordsize="2,13274">
            <v:shape style="position:absolute;left:3703;top:1801;width:2;height:13274" coordorigin="3703,1801" coordsize="0,13274" path="m3703,1801l3703,15074e" filled="f" stroked="t" strokeweight="1.7pt" strokecolor="#F99F4C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97" w:lineRule="auto"/>
        <w:ind w:left="3862" w:right="109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tting</w:t>
      </w:r>
      <w:r>
        <w:rPr>
          <w:rFonts w:ascii="Arial" w:hAnsi="Arial" w:cs="Arial" w:eastAsia="Arial"/>
          <w:sz w:val="16"/>
          <w:szCs w:val="16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hild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hings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2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5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hemse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95"/>
        </w:rPr>
        <w:t>v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es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commenting</w:t>
      </w:r>
      <w:r>
        <w:rPr>
          <w:rFonts w:ascii="Arial" w:hAnsi="Arial" w:cs="Arial" w:eastAsia="Arial"/>
          <w:sz w:val="16"/>
          <w:szCs w:val="1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what</w:t>
      </w:r>
      <w:r>
        <w:rPr>
          <w:rFonts w:ascii="Arial" w:hAnsi="Arial" w:cs="Arial" w:eastAsia="Arial"/>
          <w:sz w:val="16"/>
          <w:szCs w:val="16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5"/>
        </w:rPr>
        <w:t>espects</w:t>
      </w:r>
      <w:r>
        <w:rPr>
          <w:rFonts w:ascii="Arial" w:hAnsi="Arial" w:cs="Arial" w:eastAsia="Arial"/>
          <w:sz w:val="16"/>
          <w:szCs w:val="16"/>
          <w:color w:val="FFFFFF"/>
          <w:spacing w:val="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3"/>
          <w:w w:val="98"/>
        </w:rPr>
        <w:t>t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heir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wing</w:t>
      </w:r>
      <w:r>
        <w:rPr>
          <w:rFonts w:ascii="Arial" w:hAnsi="Arial" w:cs="Arial" w:eastAsia="Arial"/>
          <w:sz w:val="16"/>
          <w:szCs w:val="16"/>
          <w:color w:val="FFFFFF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92"/>
        </w:rPr>
        <w:t>sense</w:t>
      </w:r>
      <w:r>
        <w:rPr>
          <w:rFonts w:ascii="Arial" w:hAnsi="Arial" w:cs="Arial" w:eastAsia="Arial"/>
          <w:sz w:val="16"/>
          <w:szCs w:val="16"/>
          <w:color w:val="FFFFFF"/>
          <w:spacing w:val="9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6"/>
          <w:szCs w:val="16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self.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359" w:lineRule="auto"/>
        <w:ind w:left="3520" w:right="812" w:firstLine="360"/>
        <w:jc w:val="left"/>
        <w:rPr>
          <w:rFonts w:ascii="Georgia" w:hAnsi="Georgia" w:cs="Georgia" w:eastAsia="Georgia"/>
          <w:sz w:val="20"/>
          <w:szCs w:val="20"/>
        </w:rPr>
      </w:pPr>
      <w:rPr/>
      <w:r>
        <w:rPr/>
        <w:pict>
          <v:group style="position:absolute;margin-left:26.864374pt;margin-top:-10.671871pt;width:148.59127pt;height:473.678316pt;mso-position-horizontal-relative:page;mso-position-vertical-relative:paragraph;z-index:-1034" coordorigin="537,-213" coordsize="2972,9474">
            <v:group style="position:absolute;left:547;top:-203;width:2952;height:9454" coordorigin="547,-203" coordsize="2952,9454">
              <v:shape style="position:absolute;left:547;top:-203;width:2952;height:9454" coordorigin="547,-203" coordsize="2952,9454" path="m3348,-203l688,-203,628,-201,564,-174,548,-87,547,9109,548,9142,558,9210,611,9246,698,9250,3319,9250,3358,9250,3419,9248,3483,9220,3499,9134,3499,-63,3499,-96,3488,-163,3436,-199,3348,-203e" filled="t" fillcolor="#6BA4D9" stroked="f">
                <v:path arrowok="t"/>
                <v:fill/>
              </v:shape>
            </v:group>
            <v:group style="position:absolute;left:762;top:41;width:2522;height:3240" coordorigin="762,41" coordsize="2522,3240">
              <v:shape style="position:absolute;left:762;top:41;width:2522;height:3240" coordorigin="762,41" coordsize="2522,3240" path="m942,41l870,42,803,52,767,105,762,182,762,3141,763,3174,773,3241,826,3277,913,3281,3143,3281,3204,3279,3268,3251,3284,3165,3284,182,3283,149,3273,82,3220,46,3133,41,942,41e" filled="t" fillcolor="#FFFFFF" stroked="f">
                <v:path arrowok="t"/>
                <v:fill/>
              </v:shape>
              <v:shape style="position:absolute;left:762;top:41;width:2522;height:3240" type="#_x0000_t75">
                <v:imagedata r:id="rId22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Whil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garne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result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shor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term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lon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it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hinder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children’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ow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evaluativ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skill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realisti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view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abilities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Rathe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boostin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self-esteem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actuall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develo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distorte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capabilities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als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turnin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“praise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59" w:lineRule="auto"/>
        <w:ind w:left="3520" w:right="652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junkies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(i.e.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activel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seekin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validatio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fro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other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decreasin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their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intrinsi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0"/>
          <w:szCs w:val="20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motivation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)</w:t>
      </w:r>
      <w:r>
        <w:rPr>
          <w:rFonts w:ascii="Georgia" w:hAnsi="Georgia" w:cs="Georgia" w:eastAsia="Georgia"/>
          <w:sz w:val="20"/>
          <w:szCs w:val="20"/>
          <w:color w:val="231F20"/>
          <w:spacing w:val="-1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becomin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focuse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“imag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maintenance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(Bronson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2007).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Eve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afte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understan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repercussion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praisin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children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breakin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0"/>
          <w:szCs w:val="20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those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habit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take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awarenes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an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practice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Classroo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Hint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articl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thi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issu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</w:rPr>
        <w:t>offers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2" w:lineRule="exact"/>
        <w:ind w:left="3520" w:right="-20"/>
        <w:jc w:val="left"/>
        <w:rPr>
          <w:rFonts w:ascii="Georgia" w:hAnsi="Georgia" w:cs="Georgia" w:eastAsia="Georgia"/>
          <w:sz w:val="20"/>
          <w:szCs w:val="20"/>
        </w:rPr>
      </w:pPr>
      <w:rPr/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strategie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adult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s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ca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1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us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i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n</w:t>
      </w:r>
      <w:r>
        <w:rPr>
          <w:rFonts w:ascii="Georgia" w:hAnsi="Georgia" w:cs="Georgia" w:eastAsia="Georgia"/>
          <w:sz w:val="20"/>
          <w:szCs w:val="20"/>
          <w:color w:val="231F20"/>
          <w:spacing w:val="-10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plac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e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o</w:t>
      </w:r>
      <w:r>
        <w:rPr>
          <w:rFonts w:ascii="Georgia" w:hAnsi="Georgia" w:cs="Georgia" w:eastAsia="Georgia"/>
          <w:sz w:val="20"/>
          <w:szCs w:val="20"/>
          <w:color w:val="231F20"/>
          <w:spacing w:val="0"/>
          <w:w w:val="100"/>
          <w:position w:val="-1"/>
        </w:rPr>
        <w:t>f</w:t>
      </w:r>
      <w:r>
        <w:rPr>
          <w:rFonts w:ascii="Georgia" w:hAnsi="Georgia" w:cs="Georgia" w:eastAsia="Georgia"/>
          <w:sz w:val="20"/>
          <w:szCs w:val="20"/>
          <w:color w:val="231F20"/>
          <w:spacing w:val="-8"/>
          <w:w w:val="100"/>
          <w:position w:val="-1"/>
        </w:rPr>
        <w:t> </w:t>
      </w:r>
      <w:r>
        <w:rPr>
          <w:rFonts w:ascii="Georgia" w:hAnsi="Georgia" w:cs="Georgia" w:eastAsia="Georgia"/>
          <w:sz w:val="20"/>
          <w:szCs w:val="20"/>
          <w:color w:val="231F20"/>
          <w:spacing w:val="-4"/>
          <w:w w:val="100"/>
          <w:position w:val="-1"/>
        </w:rPr>
        <w:t>praise.</w:t>
      </w:r>
      <w:r>
        <w:rPr>
          <w:rFonts w:ascii="Georgia" w:hAnsi="Georgia" w:cs="Georgia" w:eastAsia="Georgia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540" w:footer="310" w:top="1560" w:bottom="500" w:left="440" w:right="420"/>
          <w:headerReference w:type="default" r:id="rId21"/>
          <w:pgSz w:w="12240" w:h="15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185.147995pt;margin-top:90.031982pt;width:.1pt;height:663.678pt;mso-position-horizontal-relative:page;mso-position-vertical-relative:page;z-index:-1035" coordorigin="3703,1801" coordsize="2,13274">
            <v:shape style="position:absolute;left:3703;top:1801;width:2;height:13274" coordorigin="3703,1801" coordsize="0,13274" path="m3703,1801l3703,15074e" filled="f" stroked="t" strokeweight="1.7pt" strokecolor="#F99F4C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50" w:lineRule="auto"/>
        <w:ind w:left="322" w:right="-5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Suzann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Gainsle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9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9"/>
        </w:rPr>
        <w:t>earl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9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childhoo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specialis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HighScop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4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Educational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Researc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Foundation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4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6"/>
        </w:rPr>
        <w:t>HighScop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tiﬁ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trainer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teache</w:t>
      </w:r>
      <w:r>
        <w:rPr>
          <w:rFonts w:ascii="Arial" w:hAnsi="Arial" w:cs="Arial" w:eastAsia="Arial"/>
          <w:sz w:val="21"/>
          <w:szCs w:val="21"/>
          <w:color w:val="FFFFFF"/>
          <w:spacing w:val="-15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3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sh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ﬁ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rs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began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teachin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HighScope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Demonstratio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4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2"/>
        </w:rPr>
        <w:t>Preschoo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1"/>
        </w:rPr>
        <w:t>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322" w:right="-5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1998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Sh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ha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als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worked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5"/>
        </w:rPr>
        <w:t>infants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5"/>
        </w:rPr>
        <w:t>toddlers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pre-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schoolers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elementa</w:t>
      </w:r>
      <w:r>
        <w:rPr>
          <w:rFonts w:ascii="Arial" w:hAnsi="Arial" w:cs="Arial" w:eastAsia="Arial"/>
          <w:sz w:val="21"/>
          <w:szCs w:val="21"/>
          <w:color w:val="FFFFFF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schoo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childre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various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0"/>
        </w:rPr>
        <w:t>setting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5"/>
        </w:rPr>
        <w:t>teache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parent,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4"/>
        </w:rPr>
        <w:t>voluntee</w:t>
      </w:r>
      <w:r>
        <w:rPr>
          <w:rFonts w:ascii="Arial" w:hAnsi="Arial" w:cs="Arial" w:eastAsia="Arial"/>
          <w:sz w:val="21"/>
          <w:szCs w:val="21"/>
          <w:color w:val="FFFFFF"/>
          <w:spacing w:val="-16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FFFFFF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Gainsle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0" w:lineRule="auto"/>
        <w:ind w:left="322" w:right="2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th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autho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3"/>
        </w:rPr>
        <w:t>co-autho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variet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5"/>
        </w:rPr>
        <w:t>book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published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6"/>
        </w:rPr>
        <w:t>HighScop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85"/>
        </w:rPr>
        <w:t>Press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85"/>
        </w:rPr>
        <w:t>;</w:t>
      </w:r>
      <w:r>
        <w:rPr>
          <w:rFonts w:ascii="Arial" w:hAnsi="Arial" w:cs="Arial" w:eastAsia="Arial"/>
          <w:sz w:val="21"/>
          <w:szCs w:val="21"/>
          <w:color w:val="FFFFFF"/>
          <w:spacing w:val="1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includ-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 </w:t>
      </w:r>
      <w:hyperlink r:id="rId23"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ing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</w:rPr>
          <w:t>,</w:t>
        </w:r>
        <w:r>
          <w:rPr>
            <w:rFonts w:ascii="Arial" w:hAnsi="Arial" w:cs="Arial" w:eastAsia="Arial"/>
            <w:sz w:val="21"/>
            <w:szCs w:val="21"/>
            <w:color w:val="FFFFFF"/>
            <w:spacing w:val="12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2"/>
          </w:rPr>
          <w:t>mos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92"/>
          </w:rPr>
          <w:t>t</w:t>
        </w:r>
        <w:r>
          <w:rPr>
            <w:rFonts w:ascii="Arial" w:hAnsi="Arial" w:cs="Arial" w:eastAsia="Arial"/>
            <w:sz w:val="21"/>
            <w:szCs w:val="21"/>
            <w:color w:val="FFFFFF"/>
            <w:spacing w:val="-7"/>
            <w:w w:val="92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2"/>
          </w:rPr>
          <w:t>recentl</w:t>
        </w:r>
        <w:r>
          <w:rPr>
            <w:rFonts w:ascii="Arial" w:hAnsi="Arial" w:cs="Arial" w:eastAsia="Arial"/>
            <w:sz w:val="21"/>
            <w:szCs w:val="21"/>
            <w:color w:val="FFFFFF"/>
            <w:spacing w:val="-19"/>
            <w:w w:val="92"/>
          </w:rPr>
          <w:t>y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92"/>
          </w:rPr>
          <w:t>,</w:t>
        </w:r>
        <w:r>
          <w:rPr>
            <w:rFonts w:ascii="Arial" w:hAnsi="Arial" w:cs="Arial" w:eastAsia="Arial"/>
            <w:sz w:val="21"/>
            <w:szCs w:val="21"/>
            <w:color w:val="FFFFFF"/>
            <w:spacing w:val="31"/>
            <w:w w:val="92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Bringing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Activ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  <w:i/>
          </w:rPr>
          <w:t>e</w:t>
        </w:r>
        <w:r>
          <w:rPr>
            <w:rFonts w:ascii="Arial" w:hAnsi="Arial" w:cs="Arial" w:eastAsia="Arial"/>
            <w:sz w:val="21"/>
            <w:szCs w:val="21"/>
            <w:color w:val="FFFFFF"/>
            <w:spacing w:val="-19"/>
            <w:w w:val="100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4"/>
            <w:i/>
          </w:rPr>
          <w:t>Lea</w:t>
        </w:r>
        <w:r>
          <w:rPr>
            <w:rFonts w:ascii="Arial" w:hAnsi="Arial" w:cs="Arial" w:eastAsia="Arial"/>
            <w:sz w:val="21"/>
            <w:szCs w:val="21"/>
            <w:color w:val="FFFFFF"/>
            <w:spacing w:val="-3"/>
            <w:w w:val="94"/>
            <w:i/>
          </w:rPr>
          <w:t>r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4"/>
            <w:i/>
          </w:rPr>
          <w:t>nin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94"/>
            <w:i/>
          </w:rPr>
          <w:t>g</w:t>
        </w:r>
        <w:r>
          <w:rPr>
            <w:rFonts w:ascii="Arial" w:hAnsi="Arial" w:cs="Arial" w:eastAsia="Arial"/>
            <w:sz w:val="21"/>
            <w:szCs w:val="21"/>
            <w:color w:val="FFFFFF"/>
            <w:spacing w:val="7"/>
            <w:w w:val="94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Home: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25"/>
            <w:w w:val="100"/>
            <w:i/>
          </w:rPr>
          <w:t>W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orkshop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  <w:i/>
          </w:rPr>
          <w:t>s</w:t>
        </w:r>
        <w:r>
          <w:rPr>
            <w:rFonts w:ascii="Arial" w:hAnsi="Arial" w:cs="Arial" w:eastAsia="Arial"/>
            <w:sz w:val="21"/>
            <w:szCs w:val="21"/>
            <w:color w:val="FFFFFF"/>
            <w:spacing w:val="-23"/>
            <w:w w:val="100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fo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  <w:i/>
          </w:rPr>
          <w:t>r</w:t>
        </w:r>
        <w:r>
          <w:rPr>
            <w:rFonts w:ascii="Arial" w:hAnsi="Arial" w:cs="Arial" w:eastAsia="Arial"/>
            <w:sz w:val="21"/>
            <w:szCs w:val="21"/>
            <w:color w:val="FFFFFF"/>
            <w:spacing w:val="-2"/>
            <w:w w:val="100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Preschool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  <w:i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90"/>
            <w:i/>
          </w:rPr>
          <w:t>Parents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90"/>
          </w:rPr>
          <w:t>,</w:t>
        </w:r>
        <w:r>
          <w:rPr>
            <w:rFonts w:ascii="Arial" w:hAnsi="Arial" w:cs="Arial" w:eastAsia="Arial"/>
            <w:sz w:val="21"/>
            <w:szCs w:val="21"/>
            <w:color w:val="FFFFFF"/>
            <w:spacing w:val="5"/>
            <w:w w:val="90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whic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</w:rPr>
          <w:t>h</w:t>
        </w:r>
        <w:r>
          <w:rPr>
            <w:rFonts w:ascii="Arial" w:hAnsi="Arial" w:cs="Arial" w:eastAsia="Arial"/>
            <w:sz w:val="21"/>
            <w:szCs w:val="21"/>
            <w:color w:val="FFFFFF"/>
            <w:spacing w:val="-7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i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</w:rPr>
          <w:t>s</w:t>
        </w:r>
        <w:r>
          <w:rPr>
            <w:rFonts w:ascii="Arial" w:hAnsi="Arial" w:cs="Arial" w:eastAsia="Arial"/>
            <w:sz w:val="21"/>
            <w:szCs w:val="21"/>
            <w:color w:val="FFFFFF"/>
            <w:spacing w:val="-16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pa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</w:rPr>
          <w:t>r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</w:rPr>
          <w:t>t</w:t>
        </w:r>
        <w:r>
          <w:rPr>
            <w:rFonts w:ascii="Arial" w:hAnsi="Arial" w:cs="Arial" w:eastAsia="Arial"/>
            <w:sz w:val="21"/>
            <w:szCs w:val="21"/>
            <w:color w:val="FFFFFF"/>
            <w:spacing w:val="-1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o</w:t>
        </w:r>
        <w:r>
          <w:rPr>
            <w:rFonts w:ascii="Arial" w:hAnsi="Arial" w:cs="Arial" w:eastAsia="Arial"/>
            <w:sz w:val="21"/>
            <w:szCs w:val="21"/>
            <w:color w:val="FFFFFF"/>
            <w:spacing w:val="0"/>
            <w:w w:val="100"/>
          </w:rPr>
          <w:t>f</w:t>
        </w:r>
        <w:r>
          <w:rPr>
            <w:rFonts w:ascii="Arial" w:hAnsi="Arial" w:cs="Arial" w:eastAsia="Arial"/>
            <w:sz w:val="21"/>
            <w:szCs w:val="21"/>
            <w:color w:val="FFFFFF"/>
            <w:spacing w:val="-2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the</w:t>
        </w:r>
        <w:r>
          <w:rPr>
            <w:rFonts w:ascii="Arial" w:hAnsi="Arial" w:cs="Arial" w:eastAsia="Arial"/>
            <w:sz w:val="21"/>
            <w:szCs w:val="21"/>
            <w:color w:val="FFFFFF"/>
            <w:spacing w:val="-4"/>
            <w:w w:val="100"/>
          </w:rPr>
          <w:t> </w:t>
        </w:r>
      </w:hyperlink>
      <w:r>
        <w:rPr>
          <w:rFonts w:ascii="Arial" w:hAnsi="Arial" w:cs="Arial" w:eastAsia="Arial"/>
          <w:sz w:val="21"/>
          <w:szCs w:val="21"/>
          <w:color w:val="FFFFFF"/>
          <w:spacing w:val="-23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91"/>
        </w:rPr>
        <w:t>eachers</w:t>
      </w:r>
      <w:r>
        <w:rPr>
          <w:rFonts w:ascii="Georgia" w:hAnsi="Georgia" w:cs="Georgia" w:eastAsia="Georgia"/>
          <w:sz w:val="21"/>
          <w:szCs w:val="21"/>
          <w:color w:val="FFFFFF"/>
          <w:spacing w:val="0"/>
          <w:w w:val="91"/>
        </w:rPr>
        <w:t>’</w:t>
      </w:r>
      <w:r>
        <w:rPr>
          <w:rFonts w:ascii="Georgia" w:hAnsi="Georgia" w:cs="Georgia" w:eastAsia="Georgia"/>
          <w:sz w:val="21"/>
          <w:szCs w:val="21"/>
          <w:color w:val="FFFFFF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Ide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4"/>
          <w:w w:val="100"/>
        </w:rPr>
        <w:t>Series.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  <w:b/>
          <w:bCs/>
        </w:rPr>
        <w:t>Refe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1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ences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eube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M.S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[Refe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enc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Publisher]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2010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America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heritag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colleg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dictionar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4t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Bosto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ork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Houghto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Mif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Ha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court.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Baumeiste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8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Campbell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Kruege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ohs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(2004)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Explodin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self-estee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myth.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Scienti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American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  <w:i/>
        </w:rPr>
        <w:t>292(1)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84–91.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300" w:right="538" w:firstLine="-3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onson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2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(2007)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tal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you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kids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invers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powe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praise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1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ork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Retrieve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Septem-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2009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hyperlink r:id="rId24"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3"/>
          </w:rPr>
          <w:t>http://nymag.com/news/featu</w:t>
        </w:r>
        <w:r>
          <w:rPr>
            <w:rFonts w:ascii="Arial" w:hAnsi="Arial" w:cs="Arial" w:eastAsia="Arial"/>
            <w:sz w:val="16"/>
            <w:szCs w:val="16"/>
            <w:color w:val="231F20"/>
            <w:spacing w:val="-6"/>
            <w:w w:val="103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2"/>
          </w:rPr>
          <w:t>es/27840/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-32" w:right="63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Brummelman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Thomaes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obi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Cast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Overbeek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Bushma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(2014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ch)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jus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beautiful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—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That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inc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edibl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beautiful!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advers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impac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ate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prais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child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wit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self-esteem.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Psychologica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Science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25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89"/>
        </w:rPr>
        <w:t>(3)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728–735.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Egerston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(2006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November)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prais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butter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Linkin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self-estee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lea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1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oun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  <w:i/>
        </w:rPr>
        <w:t>Child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1"/>
          <w:i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  <w:i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0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  <w:i/>
        </w:rPr>
        <w:t>61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(6)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58–60.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300" w:right="2304" w:firstLine="-3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Grille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Rewa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praise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poisone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car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Retrieve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201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2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om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 </w:t>
      </w:r>
      <w:hyperlink r:id="rId25"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7"/>
          </w:rPr>
          <w:t>http://ww</w:t>
        </w:r>
        <w:r>
          <w:rPr>
            <w:rFonts w:ascii="Arial" w:hAnsi="Arial" w:cs="Arial" w:eastAsia="Arial"/>
            <w:sz w:val="16"/>
            <w:szCs w:val="16"/>
            <w:color w:val="231F20"/>
            <w:spacing w:val="-12"/>
            <w:w w:val="107"/>
          </w:rPr>
          <w:t>w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1"/>
          </w:rPr>
          <w:t>.naturalchild.o</w:t>
        </w:r>
        <w:r>
          <w:rPr>
            <w:rFonts w:ascii="Arial" w:hAnsi="Arial" w:cs="Arial" w:eastAsia="Arial"/>
            <w:sz w:val="16"/>
            <w:szCs w:val="16"/>
            <w:color w:val="231F20"/>
            <w:spacing w:val="-8"/>
            <w:w w:val="101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6"/>
          </w:rPr>
          <w:t>g/</w:t>
        </w:r>
        <w:r>
          <w:rPr>
            <w:rFonts w:ascii="Arial" w:hAnsi="Arial" w:cs="Arial" w:eastAsia="Arial"/>
            <w:sz w:val="16"/>
            <w:szCs w:val="16"/>
            <w:color w:val="231F20"/>
            <w:spacing w:val="-6"/>
            <w:w w:val="106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1"/>
          </w:rPr>
          <w:t>obin_grille/</w:t>
        </w:r>
        <w:r>
          <w:rPr>
            <w:rFonts w:ascii="Arial" w:hAnsi="Arial" w:cs="Arial" w:eastAsia="Arial"/>
            <w:sz w:val="16"/>
            <w:szCs w:val="16"/>
            <w:color w:val="231F20"/>
            <w:spacing w:val="-6"/>
            <w:w w:val="101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99"/>
          </w:rPr>
          <w:t>ewa</w:t>
        </w:r>
        <w:r>
          <w:rPr>
            <w:rFonts w:ascii="Arial" w:hAnsi="Arial" w:cs="Arial" w:eastAsia="Arial"/>
            <w:sz w:val="16"/>
            <w:szCs w:val="16"/>
            <w:color w:val="231F20"/>
            <w:spacing w:val="-6"/>
            <w:w w:val="99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0"/>
          </w:rPr>
          <w:t>ds_praise.html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300" w:right="667" w:firstLine="-3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Kohn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(2001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September)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Fiv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eason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sayin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"goo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job.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Retrieve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Jul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31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2014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hyperlink r:id="rId26"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4"/>
          </w:rPr>
          <w:t>ww</w:t>
        </w:r>
        <w:r>
          <w:rPr>
            <w:rFonts w:ascii="Arial" w:hAnsi="Arial" w:cs="Arial" w:eastAsia="Arial"/>
            <w:sz w:val="16"/>
            <w:szCs w:val="16"/>
            <w:color w:val="231F20"/>
            <w:spacing w:val="-12"/>
            <w:w w:val="104"/>
          </w:rPr>
          <w:t>w</w:t>
        </w:r>
        <w:r>
          <w:rPr>
            <w:rFonts w:ascii="Arial" w:hAnsi="Arial" w:cs="Arial" w:eastAsia="Arial"/>
            <w:sz w:val="16"/>
            <w:szCs w:val="16"/>
            <w:color w:val="231F20"/>
            <w:spacing w:val="0"/>
            <w:w w:val="100"/>
          </w:rPr>
          <w:t>.</w:t>
        </w:r>
        <w:r>
          <w:rPr>
            <w:rFonts w:ascii="Arial" w:hAnsi="Arial" w:cs="Arial" w:eastAsia="Arial"/>
            <w:sz w:val="16"/>
            <w:szCs w:val="16"/>
            <w:color w:val="231F20"/>
            <w:spacing w:val="0"/>
            <w:w w:val="100"/>
          </w:rPr>
          <w:t> </w:t>
        </w:r>
      </w:hyperlink>
      <w:hyperlink r:id="rId27"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97"/>
          </w:rPr>
          <w:t>al</w:t>
        </w:r>
        <w:r>
          <w:rPr>
            <w:rFonts w:ascii="Arial" w:hAnsi="Arial" w:cs="Arial" w:eastAsia="Arial"/>
            <w:sz w:val="16"/>
            <w:szCs w:val="16"/>
            <w:color w:val="231F20"/>
            <w:spacing w:val="0"/>
            <w:w w:val="103"/>
          </w:rPr>
          <w:t>f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3"/>
          </w:rPr>
          <w:t>i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0"/>
          </w:rPr>
          <w:t>ekohn.o</w:t>
        </w:r>
        <w:r>
          <w:rPr>
            <w:rFonts w:ascii="Arial" w:hAnsi="Arial" w:cs="Arial" w:eastAsia="Arial"/>
            <w:sz w:val="16"/>
            <w:szCs w:val="16"/>
            <w:color w:val="231F20"/>
            <w:spacing w:val="-8"/>
            <w:w w:val="100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3"/>
          </w:rPr>
          <w:t>g/pa</w:t>
        </w:r>
        <w:r>
          <w:rPr>
            <w:rFonts w:ascii="Arial" w:hAnsi="Arial" w:cs="Arial" w:eastAsia="Arial"/>
            <w:sz w:val="16"/>
            <w:szCs w:val="16"/>
            <w:color w:val="231F20"/>
            <w:spacing w:val="-6"/>
            <w:w w:val="103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2"/>
          </w:rPr>
          <w:t>enting/gj.htm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Mayna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8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(1989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September)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yo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prais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chil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much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?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i/>
        </w:rPr>
        <w:t>Pa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6"/>
          <w:i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i/>
        </w:rPr>
        <w:t>ent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i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  <w:i/>
        </w:rPr>
        <w:t>Magazin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  <w:i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6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4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89"/>
        </w:rPr>
        <w:t>(9)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94.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300" w:right="774" w:firstLine="-3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May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Clinic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(2011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Jul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23)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Self-estee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check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1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hig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jus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right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?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Retrieve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Jun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2014,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hyperlink r:id="rId28"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7"/>
          </w:rPr>
          <w:t>http://ww</w:t>
        </w:r>
        <w:r>
          <w:rPr>
            <w:rFonts w:ascii="Arial" w:hAnsi="Arial" w:cs="Arial" w:eastAsia="Arial"/>
            <w:sz w:val="16"/>
            <w:szCs w:val="16"/>
            <w:color w:val="231F20"/>
            <w:spacing w:val="-12"/>
            <w:w w:val="107"/>
          </w:rPr>
          <w:t>w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1"/>
          </w:rPr>
          <w:t>.mayoclinic.o</w:t>
        </w:r>
        <w:r>
          <w:rPr>
            <w:rFonts w:ascii="Arial" w:hAnsi="Arial" w:cs="Arial" w:eastAsia="Arial"/>
            <w:sz w:val="16"/>
            <w:szCs w:val="16"/>
            <w:color w:val="231F20"/>
            <w:spacing w:val="-8"/>
            <w:w w:val="101"/>
          </w:rPr>
          <w:t>r</w:t>
        </w:r>
        <w:r>
          <w:rPr>
            <w:rFonts w:ascii="Arial" w:hAnsi="Arial" w:cs="Arial" w:eastAsia="Arial"/>
            <w:sz w:val="16"/>
            <w:szCs w:val="16"/>
            <w:color w:val="231F20"/>
            <w:spacing w:val="-3"/>
            <w:w w:val="102"/>
          </w:rPr>
          <w:t>g/healthy-living/adult-health/in-depth/self-esteem/art-20047976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300" w:right="783" w:firstLine="-3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Muelle</w:t>
      </w:r>
      <w:r>
        <w:rPr>
          <w:rFonts w:ascii="Arial" w:hAnsi="Arial" w:cs="Arial" w:eastAsia="Arial"/>
          <w:sz w:val="16"/>
          <w:szCs w:val="16"/>
          <w:color w:val="231F20"/>
          <w:spacing w:val="-1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Dweck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(1998)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Prais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intelligenc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undermin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child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motivatio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and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performance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Jou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na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fo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  <w:i/>
        </w:rPr>
        <w:t>Personalit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  <w:i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Psycholog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  <w:i/>
        </w:rPr>
        <w:t>75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(1)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33–52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300" w:right="742" w:firstLine="-30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Schunk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H.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Paja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8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4"/>
        </w:rPr>
        <w:t>(2005)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Competenc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ception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academi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functioning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Elliot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Dwec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(Eds.)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Handboo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k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competenc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i/>
        </w:rPr>
        <w:t>motivatio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(pp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85–104)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ork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Guilfo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4"/>
        </w:rPr>
        <w:t>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2821" w:space="699"/>
            <w:col w:w="7860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7" w:lineRule="exact"/>
        <w:ind w:left="3850" w:right="3872"/>
        <w:jc w:val="center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C61C78"/>
          <w:spacing w:val="0"/>
          <w:w w:val="86"/>
        </w:rPr>
        <w:t>C</w:t>
      </w:r>
      <w:r>
        <w:rPr>
          <w:rFonts w:ascii="Arial" w:hAnsi="Arial" w:cs="Arial" w:eastAsia="Arial"/>
          <w:sz w:val="42"/>
          <w:szCs w:val="42"/>
          <w:color w:val="C61C78"/>
          <w:spacing w:val="9"/>
          <w:w w:val="86"/>
        </w:rPr>
        <w:t>L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86"/>
        </w:rPr>
        <w:t>ASS</w:t>
      </w:r>
      <w:r>
        <w:rPr>
          <w:rFonts w:ascii="Arial" w:hAnsi="Arial" w:cs="Arial" w:eastAsia="Arial"/>
          <w:sz w:val="42"/>
          <w:szCs w:val="42"/>
          <w:color w:val="C61C78"/>
          <w:spacing w:val="-7"/>
          <w:w w:val="86"/>
        </w:rPr>
        <w:t>R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86"/>
        </w:rPr>
        <w:t>OOM</w:t>
      </w:r>
      <w:r>
        <w:rPr>
          <w:rFonts w:ascii="Arial" w:hAnsi="Arial" w:cs="Arial" w:eastAsia="Arial"/>
          <w:sz w:val="42"/>
          <w:szCs w:val="42"/>
          <w:color w:val="C61C78"/>
          <w:spacing w:val="35"/>
          <w:w w:val="86"/>
        </w:rPr>
        <w:t> 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86"/>
        </w:rPr>
        <w:t>HIN</w:t>
      </w:r>
      <w:r>
        <w:rPr>
          <w:rFonts w:ascii="Arial" w:hAnsi="Arial" w:cs="Arial" w:eastAsia="Arial"/>
          <w:sz w:val="42"/>
          <w:szCs w:val="42"/>
          <w:color w:val="C61C78"/>
          <w:spacing w:val="-9"/>
          <w:w w:val="86"/>
        </w:rPr>
        <w:t>T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86"/>
        </w:rPr>
        <w:t>S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4" w:after="0" w:line="240" w:lineRule="auto"/>
        <w:ind w:left="243" w:right="-20"/>
        <w:jc w:val="left"/>
        <w:rPr>
          <w:rFonts w:ascii="Georgia" w:hAnsi="Georgia" w:cs="Georgia" w:eastAsia="Georgia"/>
          <w:sz w:val="42"/>
          <w:szCs w:val="42"/>
        </w:rPr>
      </w:pPr>
      <w:rPr/>
      <w:r>
        <w:rPr/>
        <w:pict>
          <v:group style="position:absolute;margin-left:192.244995pt;margin-top:-49.426464pt;width:227.755pt;height:31pt;mso-position-horizontal-relative:page;mso-position-vertical-relative:paragraph;z-index:-1032" coordorigin="3845,-989" coordsize="4555,620">
            <v:shape style="position:absolute;left:3845;top:-989;width:4555;height:620" coordorigin="3845,-989" coordsize="4555,620" path="m6136,-989l5853,-984,5594,-971,5357,-951,5142,-924,4948,-892,4773,-855,4618,-814,4480,-770,4358,-725,4253,-679,4162,-632,4085,-587,4020,-543,3968,-502,3894,-433,3856,-386,3845,-369,8400,-369,8328,-457,8261,-537,8199,-608,8139,-671,8080,-727,8020,-776,7958,-818,7891,-855,7818,-885,7737,-911,7648,-932,7547,-949,7433,-962,7305,-972,7160,-979,6998,-984,6136,-989e" filled="t" fillcolor="#E2EEF9" stroked="f">
              <v:path arrowok="t"/>
              <v:fill/>
            </v:shape>
          </v:group>
          <w10:wrap type="none"/>
        </w:pic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Learning</w:t>
      </w:r>
      <w:r>
        <w:rPr>
          <w:rFonts w:ascii="Georgia" w:hAnsi="Georgia" w:cs="Georgia" w:eastAsia="Georgia"/>
          <w:sz w:val="42"/>
          <w:szCs w:val="42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to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Encourage</w:t>
      </w:r>
      <w:r>
        <w:rPr>
          <w:rFonts w:ascii="Georgia" w:hAnsi="Georgia" w:cs="Georgia" w:eastAsia="Georgia"/>
          <w:sz w:val="42"/>
          <w:szCs w:val="42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9" w:lineRule="exact"/>
        <w:ind w:left="2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B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7"/>
          <w:position w:val="-1"/>
        </w:rPr>
        <w:t>SUZANN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7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144B8D"/>
          <w:spacing w:val="2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GAINSLEY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40" w:footer="310" w:top="1280" w:bottom="540" w:left="440" w:right="420"/>
          <w:headerReference w:type="default" r:id="rId29"/>
          <w:pgSz w:w="12240" w:h="15840"/>
        </w:sectPr>
      </w:pPr>
      <w:rPr/>
    </w:p>
    <w:p>
      <w:pPr>
        <w:spacing w:before="40" w:after="0" w:line="328" w:lineRule="auto"/>
        <w:ind w:left="243" w:right="19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04.998993pt;margin-top:-14.644163pt;width:.1pt;height:554.86pt;mso-position-horizontal-relative:page;mso-position-vertical-relative:paragraph;z-index:-1033" coordorigin="6100,-293" coordsize="2,11097">
            <v:shape style="position:absolute;left:6100;top:-293;width:2;height:11097" coordorigin="6100,-293" coordsize="0,11097" path="m6100,-293l6100,10804e" filled="f" stroked="t" strokeweight="1.7pt" strokecolor="#C61C78">
              <v:path arrowok="t"/>
            </v:shape>
          </v:group>
          <w10:wrap type="none"/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reluctan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sticker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continu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?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questio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practic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familiar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hear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43" w:right="84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sentimen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receive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stars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stickers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smile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schoo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turne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okay.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taugh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effective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classroo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management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2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kno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43" w:right="-51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instead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articl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“Reward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: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Poisone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Carrot,”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Robi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Grill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writes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“Reward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“Reward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gimmick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x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(Grille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2005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22)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That’s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captur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attention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rule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routines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earl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childhood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educators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beyon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remembe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muc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foundatio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future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success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outcome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away.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43" w:right="12" w:firstLine="36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Extrinsi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motivator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motivate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activitie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eventually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reduc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enthusias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tasks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sim-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increase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remai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attractive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avoi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altogether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interestin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right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disappointing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and/o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failur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stigm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ally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intrinsicall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motivate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activities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challeng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explor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positiv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titud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towar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learnin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engag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throughou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schoo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adulthood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articl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explores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43" w:right="-29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withou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judgmenta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43" w:right="-19" w:firstLine="36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edg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initiatives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accomplishments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help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recogniz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evaluat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involves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directe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done.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Describ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98"/>
          <w:b/>
          <w:bCs/>
        </w:rPr>
        <w:t>Child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98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98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144B8D"/>
          <w:spacing w:val="-21"/>
          <w:w w:val="98"/>
          <w:b/>
          <w:bCs/>
        </w:rPr>
        <w:t>’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98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98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Actions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8" w:after="0" w:line="328" w:lineRule="auto"/>
        <w:ind w:left="243" w:right="-44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simpl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behav-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positiv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outcomes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observing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commentin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send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messag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right="362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shape style="position:absolute;margin-left:319.564362pt;margin-top:-234.714279pt;width:256.43127pt;height:226.269316pt;mso-position-horizontal-relative:page;mso-position-vertical-relative:paragraph;z-index:-1031" type="#_x0000_t75">
            <v:imagedata r:id="rId30" o:title=""/>
          </v:shape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worthwhile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climbin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yourself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top.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tendenc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phrase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job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?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appreciate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capabilities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importan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climbin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“bi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happ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omittin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job,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allow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decid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himsel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muc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naturall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spend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practicin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skil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unti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maste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didn’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reward?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25" w:lineRule="auto"/>
        <w:ind w:right="3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Encourag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Child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144B8D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Describ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Thei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Ow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17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1"/>
          <w:b/>
          <w:bCs/>
        </w:rPr>
        <w:t>ork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1"/>
          <w:b/>
          <w:bCs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alread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preschool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picture?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did!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Often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adult’s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attentio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primary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typ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attentio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they’v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gotte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before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captur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interest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situations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simpl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painting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or,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5456" w:space="495"/>
            <w:col w:w="5429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44B8D"/>
          <w:spacing w:val="0"/>
          <w:w w:val="81"/>
        </w:rPr>
        <w:t>Classroom</w:t>
      </w:r>
      <w:r>
        <w:rPr>
          <w:rFonts w:ascii="Arial" w:hAnsi="Arial" w:cs="Arial" w:eastAsia="Arial"/>
          <w:sz w:val="14"/>
          <w:szCs w:val="14"/>
          <w:color w:val="144B8D"/>
          <w:spacing w:val="21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81"/>
        </w:rPr>
        <w:t>Hints,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7"/>
          <w:w w:val="83"/>
        </w:rPr>
        <w:t>continued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0"/>
          <w:pgMar w:footer="353" w:header="540" w:top="1280" w:bottom="540" w:left="440" w:right="420"/>
          <w:footerReference w:type="default" r:id="rId31"/>
          <w:pgSz w:w="12240" w:h="15840"/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33.784367pt;margin-top:107.999977pt;width:542.21127pt;height:630pt;mso-position-horizontal-relative:page;mso-position-vertical-relative:page;z-index:-1030" coordorigin="676,2160" coordsize="10844,12600">
            <v:group style="position:absolute;left:6100;top:2177;width:2;height:12566" coordorigin="6100,2177" coordsize="2,12566">
              <v:shape style="position:absolute;left:6100;top:2177;width:2;height:12566" coordorigin="6100,2177" coordsize="0,12566" path="m6100,2177l6100,14743e" filled="f" stroked="t" strokeweight="1.7pt" strokecolor="#C61C78">
                <v:path arrowok="t"/>
              </v:shape>
              <v:shape style="position:absolute;left:676;top:10080;width:10844;height:4680" type="#_x0000_t75">
                <v:imagedata r:id="rId32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7.872387pt;height:213.06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8" w:lineRule="auto"/>
        <w:ind w:left="237" w:right="-51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“Tel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discove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appreciat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process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through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Again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avoidin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judgin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allow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abilit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plea-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process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attentio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37" w:right="35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deepe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merel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offerin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standard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compliments.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Participat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144B8D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98"/>
          <w:b/>
          <w:bCs/>
        </w:rPr>
        <w:t>Child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98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98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144B8D"/>
          <w:spacing w:val="-21"/>
          <w:w w:val="98"/>
          <w:b/>
          <w:bCs/>
        </w:rPr>
        <w:t>’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98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98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Play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8" w:after="0" w:line="328" w:lineRule="auto"/>
        <w:ind w:left="237" w:right="-25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activities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challeng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level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watch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8" w:lineRule="auto"/>
        <w:ind w:right="354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materials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material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similar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;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retai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control,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follo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introduce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followin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interestin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worthwhile.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right="39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Encourag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Child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144B8D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Follo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144B8D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Another</w:t>
      </w:r>
      <w:r>
        <w:rPr>
          <w:rFonts w:ascii="Arial" w:hAnsi="Arial" w:cs="Arial" w:eastAsia="Arial"/>
          <w:sz w:val="22"/>
          <w:szCs w:val="22"/>
          <w:color w:val="144B8D"/>
          <w:spacing w:val="-21"/>
          <w:w w:val="100"/>
          <w:b/>
          <w:bCs/>
        </w:rPr>
        <w:t>’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44B8D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1"/>
          <w:b/>
          <w:bCs/>
        </w:rPr>
        <w:t>Ideas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1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Hel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Another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2" w:after="0" w:line="328" w:lineRule="auto"/>
        <w:ind w:right="304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imitat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applie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interac-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We’v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quietest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pleasur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large-grou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imitat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movemen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suggest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opportunit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into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right="255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entir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progra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durin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small-grou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table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“Tamm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gluing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corner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pape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Jare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puttin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glu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middl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his.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imitat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furthe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suggestion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another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refer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“Kyle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stick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Mayb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Helpin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solv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problem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competen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additiona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challenges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furthe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decreas-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dependenc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attentio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5436" w:space="424"/>
            <w:col w:w="55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0" w:after="0" w:line="240" w:lineRule="auto"/>
        <w:ind w:right="2644"/>
        <w:jc w:val="righ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1.004364pt;margin-top:-3.174194pt;width:261.99127pt;height:267.450316pt;mso-position-horizontal-relative:page;mso-position-vertical-relative:paragraph;z-index:-1026" coordorigin="620,-63" coordsize="5240,5349">
            <v:group style="position:absolute;left:630;top:-53;width:5220;height:5329" coordorigin="630,-53" coordsize="5220,5329">
              <v:shape style="position:absolute;left:630;top:-53;width:5220;height:5329" coordorigin="630,-53" coordsize="5220,5329" path="m810,-53l738,-53,670,-43,635,10,630,87,630,5135,631,5168,641,5235,694,5271,781,5276,5709,5275,5770,5273,5834,5246,5850,5159,5850,87,5849,54,5839,-13,5786,-49,5699,-53,810,-53e" filled="t" fillcolor="#F99F4C" stroked="f">
                <v:path arrowok="t"/>
                <v:fill/>
              </v:shape>
              <v:shape style="position:absolute;left:630;top:-53;width:5220;height:5329" type="#_x0000_t75">
                <v:imagedata r:id="rId35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9"/>
        </w:rPr>
        <w:t>•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0" w:lineRule="atLeast"/>
        <w:ind w:left="5965" w:right="238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16.704376pt;margin-top:138.995789pt;width:264.24827pt;height:186.344316pt;mso-position-horizontal-relative:page;mso-position-vertical-relative:paragraph;z-index:-1028" coordorigin="6334,2780" coordsize="5285,3727">
            <v:group style="position:absolute;left:6344;top:2790;width:5265;height:3707" coordorigin="6344,2790" coordsize="5265,3707">
              <v:shape style="position:absolute;left:6344;top:2790;width:5265;height:3707" coordorigin="6344,2790" coordsize="5265,3707" path="m6524,2790l6452,2791,6384,2801,6349,2854,6344,2931,6344,6356,6345,6389,6355,6457,6408,6492,6495,6497,11468,6497,11529,6494,11593,6467,11609,6381,11609,2931,11608,2898,11598,2830,11546,2794,11458,2790,6524,2790e" filled="t" fillcolor="#F99F4C" stroked="f">
                <v:path arrowok="t"/>
                <v:fill/>
              </v:shape>
              <v:shape style="position:absolute;left:6344;top:2790;width:5265;height:3707" type="#_x0000_t75">
                <v:imagedata r:id="rId36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summary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qualit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performance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foste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failure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dependenc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others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create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quitters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hand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foster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self-su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ciency,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independence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appreciatio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one’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regardles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outcome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choos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opportunit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realisticall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decid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abilit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health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self-esteem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qualit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germinate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within.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40" w:footer="353" w:top="1560" w:bottom="540" w:left="440" w:right="420"/>
          <w:headerReference w:type="default" r:id="rId34"/>
          <w:pgSz w:w="12240" w:h="15840"/>
        </w:sectPr>
      </w:pPr>
      <w:rPr/>
    </w:p>
    <w:p>
      <w:pPr>
        <w:spacing w:before="33" w:after="0" w:line="240" w:lineRule="auto"/>
        <w:ind w:left="19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04.998993pt;margin-top:108.849983pt;width:.1pt;height:628.3pt;mso-position-horizontal-relative:page;mso-position-vertical-relative:page;z-index:-1029" coordorigin="6100,2177" coordsize="2,12566">
            <v:shape style="position:absolute;left:6100;top:2177;width:2;height:12566" coordorigin="6100,2177" coordsize="0,12566" path="m6100,2177l6100,14743e" filled="f" stroked="t" strokeweight="1.7pt" strokecolor="#C61C7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Focu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44B8D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144B8D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98"/>
          <w:b/>
          <w:bCs/>
        </w:rPr>
        <w:t>Child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98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98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144B8D"/>
          <w:spacing w:val="-21"/>
          <w:w w:val="98"/>
          <w:b/>
          <w:bCs/>
        </w:rPr>
        <w:t>’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98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44B8D"/>
          <w:spacing w:val="-5"/>
          <w:w w:val="98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44B8D"/>
          <w:spacing w:val="-8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144B8D"/>
          <w:spacing w:val="-4"/>
          <w:w w:val="100"/>
          <w:b/>
          <w:bCs/>
        </w:rPr>
        <w:t>forts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8" w:after="0" w:line="328" w:lineRule="auto"/>
        <w:ind w:left="190" w:right="-51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17.024353pt;margin-top:61.668007pt;width:264.24827pt;height:271.398316pt;mso-position-horizontal-relative:page;mso-position-vertical-relative:paragraph;z-index:-1027" coordorigin="6340,1233" coordsize="5285,5428">
            <v:group style="position:absolute;left:6350;top:1243;width:5265;height:5408" coordorigin="6350,1243" coordsize="5265,5408">
              <v:shape style="position:absolute;left:6350;top:1243;width:5265;height:5408" coordorigin="6350,1243" coordsize="5265,5408" path="m6530,1243l6458,1244,6391,1254,6355,1307,6351,1384,6350,6511,6351,6544,6361,6611,6414,6647,6501,6651,11475,6651,11535,6649,11599,6621,11615,6535,11615,1384,11615,1351,11605,1284,11552,1248,11465,1243,6530,1243e" filled="t" fillcolor="#B6D2EB" stroked="f">
                <v:path arrowok="t"/>
                <v:fill/>
              </v:shape>
              <v:shape style="position:absolute;left:6606;top:1473;width:1665;height:2320" type="#_x0000_t75">
                <v:imagedata r:id="rId37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(“Yo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block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structure”)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likely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challeng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innat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abilitie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(e.g.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“You’r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building”)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something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person’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extendin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easie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overcom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obstacles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forth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perseveranc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(e.g.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kep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tryin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balanc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bloc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nally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190" w:right="52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stayed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thoug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practic-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ing”)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perseveranc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successful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oka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setbacks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challenges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contingen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stella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performance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hand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focuses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qualit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outcome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earn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“jo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well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done.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view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perseveranc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not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190" w:right="-9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factore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avoi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potentia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mistak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misidentifyin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intentions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em-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barrasse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doggi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drew,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frustrate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pictur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brother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!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instea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picture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it,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opportunit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intention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achievin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855" w:right="39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11"/>
          <w:b/>
          <w:bCs/>
        </w:rPr>
        <w:t>Moving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11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Past</w:t>
      </w:r>
      <w:r>
        <w:rPr>
          <w:rFonts w:ascii="Arial" w:hAnsi="Arial" w:cs="Arial" w:eastAsia="Arial"/>
          <w:sz w:val="22"/>
          <w:szCs w:val="22"/>
          <w:color w:val="231F2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6"/>
          <w:b/>
          <w:bCs/>
        </w:rPr>
        <w:t>Praise: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6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7"/>
          <w:b/>
          <w:bCs/>
        </w:rPr>
        <w:t>Suppo</w:t>
      </w:r>
      <w:r>
        <w:rPr>
          <w:rFonts w:ascii="Arial" w:hAnsi="Arial" w:cs="Arial" w:eastAsia="Arial"/>
          <w:sz w:val="22"/>
          <w:szCs w:val="22"/>
          <w:color w:val="231F20"/>
          <w:spacing w:val="4"/>
          <w:w w:val="107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7"/>
          <w:b/>
          <w:bCs/>
        </w:rPr>
        <w:t>ting</w:t>
      </w:r>
      <w:r>
        <w:rPr>
          <w:rFonts w:ascii="Arial" w:hAnsi="Arial" w:cs="Arial" w:eastAsia="Arial"/>
          <w:sz w:val="22"/>
          <w:szCs w:val="22"/>
          <w:color w:val="231F20"/>
          <w:spacing w:val="17"/>
          <w:w w:val="10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Children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12"/>
          <w:b/>
          <w:bCs/>
        </w:rPr>
        <w:t>With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1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6"/>
          <w:b/>
          <w:bCs/>
        </w:rPr>
        <w:t>Encouragement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92" w:lineRule="auto"/>
        <w:ind w:left="1845" w:right="3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3"/>
          <w:w w:val="8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5"/>
        </w:rPr>
        <w:t>thi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5"/>
        </w:rPr>
        <w:t>DVD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you’l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lea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why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encouragemen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mor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fective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tha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prais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3"/>
        </w:rPr>
        <w:t>improvin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2"/>
        </w:rPr>
        <w:t>children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16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7"/>
        </w:rPr>
        <w:t>self-wo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5"/>
        </w:rPr>
        <w:t>self-esteem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29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83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ou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2" w:lineRule="auto"/>
        <w:ind w:left="1845" w:right="5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wil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discove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ho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mov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from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3"/>
        </w:rPr>
        <w:t>praisin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3"/>
        </w:rPr>
        <w:t>childre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4"/>
        </w:rPr>
        <w:t>encouraging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2" w:lineRule="auto"/>
        <w:ind w:right="4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them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usin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thre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easy-to-implemen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suppo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strategies.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3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addition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you’l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obse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rea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classroo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examples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2" w:lineRule="auto"/>
        <w:ind w:right="4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teacher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usin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encouragemen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suppo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preschool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2"/>
        </w:rPr>
        <w:t>childre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hea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tip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ho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yo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incorporate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6"/>
        </w:rPr>
        <w:t>thes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6"/>
        </w:rPr>
        <w:t>strategie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86"/>
        </w:rPr>
        <w:t> </w:t>
      </w:r>
      <w:hyperlink r:id="rId38">
        <w:r>
          <w:rPr>
            <w:rFonts w:ascii="Arial" w:hAnsi="Arial" w:cs="Arial" w:eastAsia="Arial"/>
            <w:sz w:val="20"/>
            <w:szCs w:val="20"/>
            <w:color w:val="231F20"/>
            <w:spacing w:val="4"/>
            <w:w w:val="100"/>
          </w:rPr>
          <w:t>int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o</w:t>
        </w:r>
        <w:r>
          <w:rPr>
            <w:rFonts w:ascii="Arial" w:hAnsi="Arial" w:cs="Arial" w:eastAsia="Arial"/>
            <w:sz w:val="20"/>
            <w:szCs w:val="20"/>
            <w:color w:val="231F20"/>
            <w:spacing w:val="-15"/>
            <w:w w:val="100"/>
          </w:rPr>
          <w:t> </w:t>
        </w:r>
        <w:r>
          <w:rPr>
            <w:rFonts w:ascii="Arial" w:hAnsi="Arial" w:cs="Arial" w:eastAsia="Arial"/>
            <w:sz w:val="20"/>
            <w:szCs w:val="20"/>
            <w:color w:val="231F20"/>
            <w:spacing w:val="4"/>
            <w:w w:val="91"/>
          </w:rPr>
          <w:t>you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1"/>
          </w:rPr>
          <w:t>r</w:t>
        </w:r>
        <w:r>
          <w:rPr>
            <w:rFonts w:ascii="Arial" w:hAnsi="Arial" w:cs="Arial" w:eastAsia="Arial"/>
            <w:sz w:val="20"/>
            <w:szCs w:val="20"/>
            <w:color w:val="231F20"/>
            <w:spacing w:val="16"/>
            <w:w w:val="91"/>
          </w:rPr>
          <w:t> </w:t>
        </w:r>
        <w:r>
          <w:rPr>
            <w:rFonts w:ascii="Arial" w:hAnsi="Arial" w:cs="Arial" w:eastAsia="Arial"/>
            <w:sz w:val="20"/>
            <w:szCs w:val="20"/>
            <w:color w:val="231F20"/>
            <w:spacing w:val="4"/>
            <w:w w:val="91"/>
          </w:rPr>
          <w:t>teachin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1"/>
          </w:rPr>
          <w:t>g</w:t>
        </w:r>
        <w:r>
          <w:rPr>
            <w:rFonts w:ascii="Arial" w:hAnsi="Arial" w:cs="Arial" w:eastAsia="Arial"/>
            <w:sz w:val="20"/>
            <w:szCs w:val="20"/>
            <w:color w:val="231F20"/>
            <w:spacing w:val="37"/>
            <w:w w:val="91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practices.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vailabl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hyperlink r:id="rId39">
        <w:r>
          <w:rPr>
            <w:rFonts w:ascii="Arial" w:hAnsi="Arial" w:cs="Arial" w:eastAsia="Arial"/>
            <w:sz w:val="20"/>
            <w:szCs w:val="20"/>
            <w:color w:val="144B8D"/>
            <w:spacing w:val="4"/>
            <w:w w:val="106"/>
            <w:b/>
            <w:bCs/>
          </w:rPr>
          <w:t>highscope.o</w:t>
        </w:r>
        <w:r>
          <w:rPr>
            <w:rFonts w:ascii="Arial" w:hAnsi="Arial" w:cs="Arial" w:eastAsia="Arial"/>
            <w:sz w:val="20"/>
            <w:szCs w:val="20"/>
            <w:color w:val="144B8D"/>
            <w:spacing w:val="8"/>
            <w:w w:val="106"/>
            <w:b/>
            <w:bCs/>
          </w:rPr>
          <w:t>r</w:t>
        </w:r>
        <w:r>
          <w:rPr>
            <w:rFonts w:ascii="Arial" w:hAnsi="Arial" w:cs="Arial" w:eastAsia="Arial"/>
            <w:sz w:val="20"/>
            <w:szCs w:val="20"/>
            <w:color w:val="144B8D"/>
            <w:spacing w:val="4"/>
            <w:w w:val="110"/>
            <w:b/>
            <w:bCs/>
          </w:rPr>
          <w:t>g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1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3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4"/>
          <w:w w:val="90"/>
        </w:rPr>
        <w:t>DVD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:</w:t>
      </w:r>
      <w:r>
        <w:rPr>
          <w:rFonts w:ascii="Arial" w:hAnsi="Arial" w:cs="Arial" w:eastAsia="Arial"/>
          <w:sz w:val="20"/>
          <w:szCs w:val="20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P136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10"/>
        </w:rPr>
        <w:t>$29.9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0"/>
        </w:rPr>
        <w:t>5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7"/>
        </w:rPr>
        <w:t>Colo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7"/>
        </w:rPr>
        <w:t>minutes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viewe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guide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5"/>
        </w:rPr>
        <w:t>included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103"/>
        </w:rPr>
        <w:t>978-1-57379-360-5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5405" w:space="761"/>
            <w:col w:w="5214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7" w:lineRule="exact"/>
        <w:ind w:left="3902" w:right="3906"/>
        <w:jc w:val="center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C61C78"/>
          <w:w w:val="77"/>
        </w:rPr>
        <w:t>TRAINER</w:t>
      </w:r>
      <w:r>
        <w:rPr>
          <w:rFonts w:ascii="Arial" w:hAnsi="Arial" w:cs="Arial" w:eastAsia="Arial"/>
          <w:sz w:val="42"/>
          <w:szCs w:val="42"/>
          <w:color w:val="C61C78"/>
          <w:spacing w:val="-22"/>
          <w:w w:val="50"/>
        </w:rPr>
        <w:t>-</w:t>
      </w:r>
      <w:r>
        <w:rPr>
          <w:rFonts w:ascii="Arial" w:hAnsi="Arial" w:cs="Arial" w:eastAsia="Arial"/>
          <w:sz w:val="42"/>
          <w:szCs w:val="42"/>
          <w:color w:val="C61C78"/>
          <w:spacing w:val="-10"/>
          <w:w w:val="67"/>
        </w:rPr>
        <w:t>T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102"/>
        </w:rPr>
        <w:t>O</w:t>
      </w:r>
      <w:r>
        <w:rPr>
          <w:rFonts w:ascii="Arial" w:hAnsi="Arial" w:cs="Arial" w:eastAsia="Arial"/>
          <w:sz w:val="42"/>
          <w:szCs w:val="42"/>
          <w:color w:val="C61C78"/>
          <w:spacing w:val="-22"/>
          <w:w w:val="50"/>
        </w:rPr>
        <w:t>-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77"/>
        </w:rPr>
        <w:t>TRAINER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42"/>
          <w:szCs w:val="42"/>
        </w:rPr>
      </w:pPr>
      <w:rPr/>
      <w:r>
        <w:rPr/>
        <w:pict>
          <v:group style="position:absolute;margin-left:192.664993pt;margin-top:-45.626465pt;width:227.755pt;height:31pt;mso-position-horizontal-relative:page;mso-position-vertical-relative:paragraph;z-index:-1024" coordorigin="3853,-913" coordsize="4555,620">
            <v:shape style="position:absolute;left:3853;top:-913;width:4555;height:620" coordorigin="3853,-913" coordsize="4555,620" path="m6145,-913l5862,-908,5602,-895,5366,-875,5151,-848,4956,-816,4782,-779,4626,-738,4488,-694,4367,-649,4261,-603,4170,-556,4093,-511,4029,-467,3976,-426,3903,-357,3864,-310,3853,-293,8408,-293,8336,-381,8269,-461,8207,-532,8147,-595,8088,-651,8028,-700,7966,-742,7899,-779,7826,-809,7746,-835,7656,-856,7555,-873,7441,-886,7313,-896,7169,-903,7007,-908,6145,-913e" filled="t" fillcolor="#E2EEF9" stroked="f">
              <v:path arrowok="t"/>
              <v:fill/>
            </v:shape>
          </v:group>
          <w10:wrap type="none"/>
        </w:pic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Using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Encouragement</w:t>
      </w:r>
      <w:r>
        <w:rPr>
          <w:rFonts w:ascii="Georgia" w:hAnsi="Georgia" w:cs="Georgia" w:eastAsia="Georgia"/>
          <w:sz w:val="42"/>
          <w:szCs w:val="42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79" w:lineRule="exact"/>
        <w:ind w:left="2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B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7"/>
          <w:position w:val="-1"/>
        </w:rPr>
        <w:t>SUZANN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7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144B8D"/>
          <w:spacing w:val="2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GAINSLEY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537" w:footer="353" w:top="1280" w:bottom="540" w:left="440" w:right="420"/>
          <w:headerReference w:type="default" r:id="rId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02.998993pt;margin-top:-1.60502pt;width:.1pt;height:559.02pt;mso-position-horizontal-relative:page;mso-position-vertical-relative:paragraph;z-index:-1025" coordorigin="6060,-32" coordsize="2,11180">
            <v:shape style="position:absolute;left:6060;top:-32;width:2;height:11180" coordorigin="6060,-32" coordsize="0,11180" path="m6060,-32l6060,11148e" filled="f" stroked="t" strokeweight="1.7pt" strokecolor="#C61C78">
              <v:path arrowok="t"/>
            </v:shape>
          </v:group>
          <w10:wrap type="none"/>
        </w:pict>
      </w:r>
      <w:r>
        <w:rPr/>
        <w:pict>
          <v:shape style="width:262.643543pt;height:272.8575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28" w:lineRule="auto"/>
        <w:ind w:left="280" w:right="64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switchin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happe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overnight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ourselves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taugh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others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ingraine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automatic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Substitutin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takes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practice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60-minut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workshop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differenti-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accomplishments.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  <w:i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  <w:i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  <w:i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  <w:i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  <w:i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  <w:i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  <w:i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  <w:i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  <w:i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  <w:i/>
        </w:rPr>
        <w:t>Need: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following: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writte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cards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engage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328" w:lineRule="auto"/>
        <w:ind w:left="550" w:right="318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 </w:t>
      </w:r>
      <w:r>
        <w:rPr>
          <w:rFonts w:ascii="Georgia" w:hAnsi="Georgia" w:cs="Georgia" w:eastAsia="Georgia"/>
          <w:sz w:val="18"/>
          <w:szCs w:val="18"/>
          <w:color w:val="231F20"/>
          <w:spacing w:val="2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engage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Opening</w:t>
      </w:r>
      <w:r>
        <w:rPr>
          <w:rFonts w:ascii="Arial" w:hAnsi="Arial" w:cs="Arial" w:eastAsia="Arial"/>
          <w:sz w:val="22"/>
          <w:szCs w:val="22"/>
          <w:color w:val="144B8D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97"/>
          <w:b/>
          <w:bCs/>
        </w:rPr>
        <w:t>Activity</w:t>
      </w:r>
      <w:r>
        <w:rPr>
          <w:rFonts w:ascii="Arial" w:hAnsi="Arial" w:cs="Arial" w:eastAsia="Arial"/>
          <w:sz w:val="22"/>
          <w:szCs w:val="22"/>
          <w:color w:val="144B8D"/>
          <w:spacing w:val="-20"/>
          <w:w w:val="97"/>
          <w:b/>
          <w:bCs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(1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0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minutes)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Look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Praise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  <w:b/>
          <w:bCs/>
        </w:rPr>
        <w:t>Statements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8" w:lineRule="auto"/>
        <w:ind w:left="550" w:right="313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1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</w:t>
      </w:r>
      <w:r>
        <w:rPr>
          <w:rFonts w:ascii="Georgia" w:hAnsi="Georgia" w:cs="Georgia" w:eastAsia="Georgia"/>
          <w:sz w:val="18"/>
          <w:szCs w:val="18"/>
          <w:color w:val="231F20"/>
          <w:spacing w:val="18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Distribut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severa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engage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dail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routin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small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8" w:lineRule="auto"/>
        <w:ind w:left="270" w:right="591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writte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assig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pictures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points: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328" w:lineRule="auto"/>
        <w:ind w:left="270" w:right="701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2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3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whol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assigned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interchange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amon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pictures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points: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328" w:lineRule="auto"/>
        <w:ind w:left="450" w:right="872" w:firstLine="-18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interchange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simpl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generi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comments.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328" w:lineRule="auto"/>
        <w:ind w:left="450" w:right="926" w:firstLine="-18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sincerity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becaus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realiz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empt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words.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Central</w:t>
      </w:r>
      <w:r>
        <w:rPr>
          <w:rFonts w:ascii="Arial" w:hAnsi="Arial" w:cs="Arial" w:eastAsia="Arial"/>
          <w:sz w:val="22"/>
          <w:szCs w:val="22"/>
          <w:color w:val="144B8D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Ideas</w:t>
      </w:r>
      <w:r>
        <w:rPr>
          <w:rFonts w:ascii="Arial" w:hAnsi="Arial" w:cs="Arial" w:eastAsia="Arial"/>
          <w:sz w:val="22"/>
          <w:szCs w:val="22"/>
          <w:color w:val="144B8D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Practice</w:t>
      </w:r>
      <w:r>
        <w:rPr>
          <w:rFonts w:ascii="Arial" w:hAnsi="Arial" w:cs="Arial" w:eastAsia="Arial"/>
          <w:sz w:val="22"/>
          <w:szCs w:val="22"/>
          <w:color w:val="144B8D"/>
          <w:spacing w:val="-13"/>
          <w:w w:val="100"/>
          <w:b/>
          <w:bCs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(2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minutes)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Negative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Implications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Praise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8" w:lineRule="auto"/>
        <w:ind w:left="270" w:right="895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3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3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children?”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Response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includ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following: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themselves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care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buil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self-esteem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4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3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followin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negativ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effect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praise: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becom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addicte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328" w:lineRule="auto"/>
        <w:ind w:left="450" w:right="879" w:firstLine="-18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insincer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manipulat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failur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avoi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challenges.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b/>
          <w:bCs/>
        </w:rPr>
        <w:t>Encouragement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2" w:after="0" w:line="328" w:lineRule="auto"/>
        <w:ind w:left="270" w:right="579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5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4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tabl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differenc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betwee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cards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how,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instea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HighScope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setting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they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describ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done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27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•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perseverance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5410" w:space="450"/>
            <w:col w:w="5520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44B8D"/>
          <w:spacing w:val="-5"/>
          <w:w w:val="77"/>
        </w:rPr>
        <w:t>T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77"/>
        </w:rPr>
        <w:t>rainer-to</w:t>
      </w:r>
      <w:r>
        <w:rPr>
          <w:rFonts w:ascii="Arial" w:hAnsi="Arial" w:cs="Arial" w:eastAsia="Arial"/>
          <w:sz w:val="14"/>
          <w:szCs w:val="14"/>
          <w:color w:val="144B8D"/>
          <w:spacing w:val="-5"/>
          <w:w w:val="77"/>
        </w:rPr>
        <w:t>-</w:t>
      </w:r>
      <w:r>
        <w:rPr>
          <w:rFonts w:ascii="Arial" w:hAnsi="Arial" w:cs="Arial" w:eastAsia="Arial"/>
          <w:sz w:val="14"/>
          <w:szCs w:val="14"/>
          <w:color w:val="144B8D"/>
          <w:spacing w:val="-5"/>
          <w:w w:val="77"/>
        </w:rPr>
        <w:t>T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77"/>
        </w:rPr>
        <w:t>raine</w:t>
      </w:r>
      <w:r>
        <w:rPr>
          <w:rFonts w:ascii="Arial" w:hAnsi="Arial" w:cs="Arial" w:eastAsia="Arial"/>
          <w:sz w:val="14"/>
          <w:szCs w:val="14"/>
          <w:color w:val="144B8D"/>
          <w:spacing w:val="-4"/>
          <w:w w:val="77"/>
        </w:rPr>
        <w:t>r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77"/>
        </w:rPr>
        <w:t>,</w:t>
      </w:r>
      <w:r>
        <w:rPr>
          <w:rFonts w:ascii="Arial" w:hAnsi="Arial" w:cs="Arial" w:eastAsia="Arial"/>
          <w:sz w:val="14"/>
          <w:szCs w:val="14"/>
          <w:color w:val="144B8D"/>
          <w:spacing w:val="12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7"/>
          <w:w w:val="83"/>
        </w:rPr>
        <w:t>continued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auto"/>
        <w:ind w:left="550" w:right="6035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04.998993pt;margin-top:-26.284176pt;width:.1pt;height:628.3pt;mso-position-horizontal-relative:page;mso-position-vertical-relative:paragraph;z-index:-1023" coordorigin="6100,-526" coordsize="2,12566">
            <v:shape style="position:absolute;left:6100;top:-526;width:2;height:12566" coordorigin="6100,-526" coordsize="0,12566" path="m6100,-526l6100,12040e" filled="f" stroked="t" strokeweight="1.7pt" strokecolor="#C61C78">
              <v:path arrowok="t"/>
            </v:shape>
          </v:group>
          <w10:wrap type="none"/>
        </w:pict>
      </w:r>
      <w:r>
        <w:rPr/>
        <w:pict>
          <v:shape style="position:absolute;margin-left:326.339355pt;margin-top:-21.054155pt;width:237.60127pt;height:356.412316pt;mso-position-horizontal-relative:page;mso-position-vertical-relative:paragraph;z-index:-1022" type="#_x0000_t75">
            <v:imagedata r:id="rId42" o:title=""/>
          </v:shape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6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3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playing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matc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each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matches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;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whol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how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differen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assigne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How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outcom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differen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outcom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opening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activity?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328" w:lineRule="auto"/>
        <w:ind w:left="550" w:right="6484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7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 </w:t>
      </w:r>
      <w:r>
        <w:rPr>
          <w:rFonts w:ascii="Georgia" w:hAnsi="Georgia" w:cs="Georgia" w:eastAsia="Georgia"/>
          <w:sz w:val="18"/>
          <w:szCs w:val="18"/>
          <w:color w:val="231F20"/>
          <w:spacing w:val="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ben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Writ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paper.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328" w:lineRule="auto"/>
        <w:ind w:left="550" w:right="6200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8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3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selec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brainstor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pape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phot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encouragement.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Application</w:t>
      </w:r>
      <w:r>
        <w:rPr>
          <w:rFonts w:ascii="Arial" w:hAnsi="Arial" w:cs="Arial" w:eastAsia="Arial"/>
          <w:sz w:val="22"/>
          <w:szCs w:val="22"/>
          <w:color w:val="144B8D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97"/>
          <w:b/>
          <w:bCs/>
        </w:rPr>
        <w:t>Activity</w:t>
      </w:r>
      <w:r>
        <w:rPr>
          <w:rFonts w:ascii="Arial" w:hAnsi="Arial" w:cs="Arial" w:eastAsia="Arial"/>
          <w:sz w:val="22"/>
          <w:szCs w:val="22"/>
          <w:color w:val="144B8D"/>
          <w:spacing w:val="-20"/>
          <w:w w:val="97"/>
          <w:b/>
          <w:bCs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(1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minutes)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9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3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groups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typicall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328" w:lineRule="auto"/>
        <w:ind w:left="550" w:right="6083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typicall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rewards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Brainstorm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alternativ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Implementation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44B8D"/>
          <w:spacing w:val="0"/>
          <w:w w:val="99"/>
          <w:b/>
          <w:bCs/>
        </w:rPr>
        <w:t>Plan</w:t>
      </w:r>
      <w:r>
        <w:rPr>
          <w:rFonts w:ascii="Arial" w:hAnsi="Arial" w:cs="Arial" w:eastAsia="Arial"/>
          <w:sz w:val="22"/>
          <w:szCs w:val="22"/>
          <w:color w:val="144B8D"/>
          <w:spacing w:val="-21"/>
          <w:w w:val="99"/>
          <w:b/>
          <w:bCs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(1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0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minutes)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28" w:lineRule="auto"/>
        <w:ind w:left="550" w:right="6100" w:firstLine="-27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10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selec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Application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Activit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writ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own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setting.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537" w:footer="353" w:top="1280" w:bottom="540" w:left="440" w:right="420"/>
          <w:pgSz w:w="12240" w:h="15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7" w:lineRule="exact"/>
        <w:ind w:left="3817" w:right="3821"/>
        <w:jc w:val="center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C61C78"/>
          <w:spacing w:val="0"/>
          <w:w w:val="76"/>
        </w:rPr>
        <w:t>SPECIAL</w:t>
      </w:r>
      <w:r>
        <w:rPr>
          <w:rFonts w:ascii="Arial" w:hAnsi="Arial" w:cs="Arial" w:eastAsia="Arial"/>
          <w:sz w:val="42"/>
          <w:szCs w:val="42"/>
          <w:color w:val="C61C78"/>
          <w:spacing w:val="28"/>
          <w:w w:val="76"/>
        </w:rPr>
        <w:t> 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84"/>
        </w:rPr>
        <w:t>EDUC</w:t>
      </w:r>
      <w:r>
        <w:rPr>
          <w:rFonts w:ascii="Arial" w:hAnsi="Arial" w:cs="Arial" w:eastAsia="Arial"/>
          <w:sz w:val="42"/>
          <w:szCs w:val="42"/>
          <w:color w:val="C61C78"/>
          <w:spacing w:val="-28"/>
          <w:w w:val="87"/>
        </w:rPr>
        <w:t>A</w:t>
      </w:r>
      <w:r>
        <w:rPr>
          <w:rFonts w:ascii="Arial" w:hAnsi="Arial" w:cs="Arial" w:eastAsia="Arial"/>
          <w:sz w:val="42"/>
          <w:szCs w:val="42"/>
          <w:color w:val="C61C78"/>
          <w:spacing w:val="0"/>
          <w:w w:val="92"/>
        </w:rPr>
        <w:t>TION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42"/>
          <w:szCs w:val="42"/>
        </w:rPr>
      </w:pPr>
      <w:rPr/>
      <w:r>
        <w:rPr/>
        <w:pict>
          <v:group style="position:absolute;margin-left:192.664993pt;margin-top:-45.623169pt;width:227.755pt;height:31pt;mso-position-horizontal-relative:page;mso-position-vertical-relative:paragraph;z-index:-1021" coordorigin="3853,-912" coordsize="4555,620">
            <v:shape style="position:absolute;left:3853;top:-912;width:4555;height:620" coordorigin="3853,-912" coordsize="4555,620" path="m6145,-912l5862,-908,5602,-895,5366,-875,5151,-848,4956,-816,4782,-779,4626,-738,4488,-694,4367,-649,4261,-602,4170,-556,4093,-511,4029,-467,3976,-426,3903,-357,3864,-310,3853,-292,8408,-292,8336,-381,8269,-460,8207,-532,8147,-595,8088,-651,8028,-700,7966,-742,7899,-779,7826,-809,7746,-835,7656,-856,7555,-873,7441,-886,7313,-896,7169,-903,7007,-908,6145,-912e" filled="t" fillcolor="#E2EEF9" stroked="f">
              <v:path arrowok="t"/>
              <v:fill/>
            </v:shape>
          </v:group>
          <w10:wrap type="none"/>
        </w:pic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What</w:t>
      </w:r>
      <w:r>
        <w:rPr>
          <w:rFonts w:ascii="Georgia" w:hAnsi="Georgia" w:cs="Georgia" w:eastAsia="Georgia"/>
          <w:sz w:val="42"/>
          <w:szCs w:val="42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It</w:t>
      </w:r>
      <w:r>
        <w:rPr>
          <w:rFonts w:ascii="Georgia" w:hAnsi="Georgia" w:cs="Georgia" w:eastAsia="Georgia"/>
          <w:sz w:val="42"/>
          <w:szCs w:val="42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Means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to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Encourage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42"/>
          <w:szCs w:val="42"/>
          <w:color w:val="231F20"/>
          <w:spacing w:val="0"/>
          <w:w w:val="100"/>
        </w:rPr>
        <w:t>Children</w:t>
      </w:r>
      <w:r>
        <w:rPr>
          <w:rFonts w:ascii="Georgia" w:hAnsi="Georgia" w:cs="Georgia" w:eastAsia="Georgia"/>
          <w:sz w:val="42"/>
          <w:szCs w:val="42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79" w:lineRule="exact"/>
        <w:ind w:left="2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B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TERR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144B8D"/>
          <w:spacing w:val="-14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MITCHELL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144B8D"/>
          <w:spacing w:val="20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SPECIA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144B8D"/>
          <w:spacing w:val="2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EDUC</w:t>
      </w:r>
      <w:r>
        <w:rPr>
          <w:rFonts w:ascii="Arial" w:hAnsi="Arial" w:cs="Arial" w:eastAsia="Arial"/>
          <w:sz w:val="16"/>
          <w:szCs w:val="16"/>
          <w:color w:val="144B8D"/>
          <w:spacing w:val="-17"/>
          <w:w w:val="95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TIO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144B8D"/>
          <w:spacing w:val="9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PROGRAM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144B8D"/>
          <w:spacing w:val="14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ADMINISTR</w:t>
      </w:r>
      <w:r>
        <w:rPr>
          <w:rFonts w:ascii="Arial" w:hAnsi="Arial" w:cs="Arial" w:eastAsia="Arial"/>
          <w:sz w:val="16"/>
          <w:szCs w:val="16"/>
          <w:color w:val="144B8D"/>
          <w:spacing w:val="-17"/>
          <w:w w:val="95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TOR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144B8D"/>
          <w:spacing w:val="17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CANYON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144B8D"/>
          <w:spacing w:val="19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SCHOO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144B8D"/>
          <w:spacing w:val="16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DISTRIC</w:t>
      </w:r>
      <w:r>
        <w:rPr>
          <w:rFonts w:ascii="Arial" w:hAnsi="Arial" w:cs="Arial" w:eastAsia="Arial"/>
          <w:sz w:val="16"/>
          <w:szCs w:val="16"/>
          <w:color w:val="144B8D"/>
          <w:spacing w:val="-20"/>
          <w:w w:val="95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144B8D"/>
          <w:spacing w:val="-4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95"/>
          <w:position w:val="-1"/>
        </w:rPr>
        <w:t>SAND</w:t>
      </w:r>
      <w:r>
        <w:rPr>
          <w:rFonts w:ascii="Arial" w:hAnsi="Arial" w:cs="Arial" w:eastAsia="Arial"/>
          <w:sz w:val="16"/>
          <w:szCs w:val="16"/>
          <w:color w:val="144B8D"/>
          <w:spacing w:val="-24"/>
          <w:w w:val="95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144B8D"/>
          <w:spacing w:val="0"/>
          <w:w w:val="9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144B8D"/>
          <w:spacing w:val="8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144B8D"/>
          <w:spacing w:val="-18"/>
          <w:w w:val="1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144B8D"/>
          <w:spacing w:val="-3"/>
          <w:w w:val="100"/>
          <w:position w:val="-1"/>
        </w:rPr>
        <w:t>AH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37" w:footer="353" w:top="1280" w:bottom="540" w:left="440" w:right="420"/>
          <w:headerReference w:type="default" r:id="rId43"/>
          <w:pgSz w:w="12240" w:h="15840"/>
        </w:sectPr>
      </w:pPr>
      <w:rPr/>
    </w:p>
    <w:p>
      <w:pPr>
        <w:spacing w:before="40" w:after="0" w:line="328" w:lineRule="auto"/>
        <w:ind w:left="280" w:right="79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article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issue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looke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potential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pitfall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ben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instea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offerin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strategie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ticle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conside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pertai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with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disabilitie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needs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discussio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framed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280" w:right="-22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nitio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  <w:i/>
        </w:rPr>
        <w:t>encourage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give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onlin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dictionar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hyperlink r:id="rId44">
        <w:r>
          <w:rPr>
            <w:rFonts w:ascii="Georgia" w:hAnsi="Georgia" w:cs="Georgia" w:eastAsia="Georgia"/>
            <w:sz w:val="18"/>
            <w:szCs w:val="18"/>
            <w:color w:val="231F20"/>
            <w:spacing w:val="-5"/>
            <w:w w:val="100"/>
          </w:rPr>
          <w:t>(www.</w:t>
        </w:r>
        <w:r>
          <w:rPr>
            <w:rFonts w:ascii="Georgia" w:hAnsi="Georgia" w:cs="Georgia" w:eastAsia="Georgia"/>
            <w:sz w:val="18"/>
            <w:szCs w:val="18"/>
            <w:color w:val="231F20"/>
            <w:spacing w:val="-5"/>
            <w:w w:val="100"/>
          </w:rPr>
          <w:t> </w:t>
        </w:r>
      </w:hyperlink>
      <w:hyperlink r:id="rId45">
        <w:r>
          <w:rPr>
            <w:rFonts w:ascii="Georgia" w:hAnsi="Georgia" w:cs="Georgia" w:eastAsia="Georgia"/>
            <w:sz w:val="18"/>
            <w:szCs w:val="18"/>
            <w:color w:val="231F20"/>
            <w:spacing w:val="-5"/>
            <w:w w:val="98"/>
          </w:rPr>
          <w:t>dictionary.com)</w:t>
        </w:r>
        <w:r>
          <w:rPr>
            <w:rFonts w:ascii="Georgia" w:hAnsi="Georgia" w:cs="Georgia" w:eastAsia="Georgia"/>
            <w:sz w:val="18"/>
            <w:szCs w:val="18"/>
            <w:color w:val="231F20"/>
            <w:spacing w:val="0"/>
            <w:w w:val="98"/>
          </w:rPr>
          <w:t>:</w:t>
        </w:r>
        <w:r>
          <w:rPr>
            <w:rFonts w:ascii="Georgia" w:hAnsi="Georgia" w:cs="Georgia" w:eastAsia="Georgia"/>
            <w:sz w:val="18"/>
            <w:szCs w:val="18"/>
            <w:color w:val="231F20"/>
            <w:spacing w:val="4"/>
            <w:w w:val="98"/>
          </w:rPr>
          <w:t> </w:t>
        </w:r>
      </w:hyperlink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spirit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dence.”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conside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  <w:i/>
        </w:rPr>
        <w:t>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  <w:i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  <w:i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  <w:i/>
        </w:rPr>
        <w:t>spirit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  <w:i/>
        </w:rPr>
        <w:t>co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  <w:i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  <w:i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  <w:i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  <w:i/>
        </w:rPr>
        <w:t>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  <w:i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7"/>
          <w:w w:val="98"/>
          <w:i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disabilities.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3.274449pt;height:196.477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Courage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8" w:after="0" w:line="328" w:lineRule="auto"/>
        <w:ind w:left="280" w:right="-45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easil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un-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derstood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scoo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acros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area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planne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functio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properly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regulat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anxiet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classroo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movemen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experi-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disabilities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require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classroo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with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present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marvelou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gif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supportiv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interaction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rather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9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instea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“Goo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job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right!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sounds…thank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patien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with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280" w:right="-2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understandin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latte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typ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support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40" w:after="0" w:line="328" w:lineRule="auto"/>
        <w:ind w:right="727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br w:type="column"/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offer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messag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abilit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target.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02.998993pt;margin-top:-39.270020pt;width:.1pt;height:559.02pt;mso-position-horizontal-relative:page;mso-position-vertical-relative:paragraph;z-index:-1020" coordorigin="6060,-785" coordsize="2,11180">
            <v:shape style="position:absolute;left:6060;top:-785;width:2;height:11180" coordorigin="6060,-785" coordsize="0,11180" path="m6060,-785l6060,10395e" filled="f" stroked="t" strokeweight="1.7pt" strokecolor="#C61C78">
              <v:path arrowok="t"/>
            </v:shape>
          </v:group>
          <w10:wrap type="none"/>
        </w:pict>
      </w:r>
      <w:r>
        <w:rPr/>
        <w:pict>
          <v:shape style="width:253.272463pt;height:165.322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Spirit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8" w:after="0" w:line="328" w:lineRule="auto"/>
        <w:ind w:right="608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characteristic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individua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program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develo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children,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characteristic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serve.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“spirit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spiri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endure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spiri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risks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spiri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everyone’s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frien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matte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spiri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happiness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young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right="442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uniqu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characteristics.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develo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muc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compassio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lif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lesson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alread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lives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;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develo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patienc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sens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humor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promot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positive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characteristi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“spirit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recogniz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throug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edge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characteristi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make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clea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important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migh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“Alyia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waitin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patiently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Jame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7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7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7"/>
        </w:rPr>
        <w:t>nis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7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7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larg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paintbrushes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preciate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complet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project.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example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Alyia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autis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easil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frustrate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tryin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communicate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right="542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needs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ident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patience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perhaps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supportiv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touc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Alyia’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shoulder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Alyi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patien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instance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spiri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patience.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5320" w:space="539"/>
            <w:col w:w="5521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44B8D"/>
          <w:spacing w:val="0"/>
          <w:w w:val="84"/>
        </w:rPr>
        <w:t>Special</w:t>
      </w:r>
      <w:r>
        <w:rPr>
          <w:rFonts w:ascii="Arial" w:hAnsi="Arial" w:cs="Arial" w:eastAsia="Arial"/>
          <w:sz w:val="14"/>
          <w:szCs w:val="14"/>
          <w:color w:val="144B8D"/>
          <w:spacing w:val="15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0"/>
          <w:w w:val="84"/>
        </w:rPr>
        <w:t>Education,</w:t>
      </w:r>
      <w:r>
        <w:rPr>
          <w:rFonts w:ascii="Arial" w:hAnsi="Arial" w:cs="Arial" w:eastAsia="Arial"/>
          <w:sz w:val="14"/>
          <w:szCs w:val="14"/>
          <w:color w:val="144B8D"/>
          <w:spacing w:val="-7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144B8D"/>
          <w:spacing w:val="7"/>
          <w:w w:val="83"/>
        </w:rPr>
        <w:t>continued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37" w:footer="353" w:top="1280" w:bottom="540" w:left="440" w:right="420"/>
          <w:headerReference w:type="default" r:id="rId48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39.604366pt;margin-top:-205.821014pt;width:251.79627pt;height:195.330316pt;mso-position-horizontal-relative:page;mso-position-vertical-relative:paragraph;z-index:-1018" type="#_x0000_t75">
            <v:imagedata r:id="rId49" o:title=""/>
          </v:shape>
        </w:pict>
      </w:r>
      <w:r>
        <w:rPr>
          <w:rFonts w:ascii="Arial" w:hAnsi="Arial" w:cs="Arial" w:eastAsia="Arial"/>
          <w:sz w:val="22"/>
          <w:szCs w:val="22"/>
          <w:color w:val="144B8D"/>
          <w:b/>
          <w:bCs/>
        </w:rPr>
        <w:t>Con</w:t>
      </w:r>
      <w:r>
        <w:rPr>
          <w:rFonts w:ascii="Arial" w:hAnsi="Arial" w:cs="Arial" w:eastAsia="Arial"/>
          <w:sz w:val="22"/>
          <w:szCs w:val="22"/>
          <w:color w:val="144B8D"/>
          <w:b/>
          <w:bCs/>
        </w:rPr>
        <w:t>fi</w:t>
      </w:r>
      <w:r>
        <w:rPr>
          <w:rFonts w:ascii="Arial" w:hAnsi="Arial" w:cs="Arial" w:eastAsia="Arial"/>
          <w:sz w:val="22"/>
          <w:szCs w:val="22"/>
          <w:color w:val="144B8D"/>
          <w:w w:val="101"/>
          <w:b/>
          <w:bCs/>
        </w:rPr>
        <w:t>dence</w:t>
      </w:r>
      <w:r>
        <w:rPr>
          <w:rFonts w:ascii="Arial" w:hAnsi="Arial" w:cs="Arial" w:eastAsia="Arial"/>
          <w:sz w:val="22"/>
          <w:szCs w:val="22"/>
          <w:color w:val="000000"/>
          <w:w w:val="100"/>
        </w:rPr>
      </w:r>
    </w:p>
    <w:p>
      <w:pPr>
        <w:spacing w:before="68" w:after="0" w:line="328" w:lineRule="auto"/>
        <w:ind w:left="460" w:right="97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struggl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co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differen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lives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noticed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however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natura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co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dence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serve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wel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encounte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chal-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lengin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situation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materials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notice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co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through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exhibi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increase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engagement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commu-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involvement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persistence.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460" w:right="-51" w:firstLine="360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teache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give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messag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importan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knowledgin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publicly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Imagin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Christopher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wheelchair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movin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extremitie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functiona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manner.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Durin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large-grou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co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denc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through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statin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Christophe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doin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empha-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sizin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improvement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:</w:t>
      </w:r>
      <w:r>
        <w:rPr>
          <w:rFonts w:ascii="Georgia" w:hAnsi="Georgia" w:cs="Georgia" w:eastAsia="Georgia"/>
          <w:sz w:val="18"/>
          <w:szCs w:val="18"/>
          <w:color w:val="231F20"/>
          <w:spacing w:val="2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“Di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Christopher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?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Christopher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notic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highe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farthe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?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raise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!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Let’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farthe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raise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9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highe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Christopher.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Christophe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his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left="460" w:right="61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importan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thoug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not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exactl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nex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him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learnin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it!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44B8D"/>
          <w:spacing w:val="0"/>
          <w:w w:val="100"/>
          <w:b/>
          <w:bCs/>
        </w:rPr>
        <w:t>Inspiration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8" w:after="0" w:line="328" w:lineRule="auto"/>
        <w:ind w:left="460" w:right="4"/>
        <w:jc w:val="left"/>
        <w:rPr>
          <w:rFonts w:ascii="Georgia" w:hAnsi="Georgia" w:cs="Georgia" w:eastAsia="Georgia"/>
          <w:sz w:val="18"/>
          <w:szCs w:val="18"/>
        </w:rPr>
      </w:pPr>
      <w:rPr/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Considerin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struggle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battle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—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experienc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lives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crucia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to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developmen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effort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progress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and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oftentime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smal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step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improvement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2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expressing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approva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“successful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behavior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Inspiratio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many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similaritie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“scaffolding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(supportin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gentl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extending),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40" w:after="0" w:line="328" w:lineRule="auto"/>
        <w:ind w:right="451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br w:type="column"/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strateg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learning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ends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Rather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proces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continuall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movin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forward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9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9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serie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gradua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steps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supportin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“inspiring”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tak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nex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roa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understandin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mastery.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right="352" w:firstLine="360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04.998993pt;margin-top:-74.924309pt;width:.1pt;height:628.3pt;mso-position-horizontal-relative:page;mso-position-vertical-relative:paragraph;z-index:-1019" coordorigin="6100,-1498" coordsize="2,12566">
            <v:shape style="position:absolute;left:6100;top:-1498;width:2;height:12566" coordorigin="6100,-1498" coordsize="0,12566" path="m6100,-1498l6100,11068e" filled="f" stroked="t" strokeweight="1.7pt" strokecolor="#C61C78">
              <v:path arrowok="t"/>
            </v:shape>
          </v:group>
          <w10:wrap type="none"/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come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desir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nee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direc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control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allow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trul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importan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value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alway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goal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this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pursu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open-ende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possibilities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al-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low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Sometimes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real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special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education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focu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youn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have,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tryin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correc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98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98"/>
        </w:rPr>
        <w:t>cits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98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6"/>
          <w:w w:val="98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rathe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acknowledg-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8" w:lineRule="auto"/>
        <w:ind w:right="528"/>
        <w:jc w:val="left"/>
        <w:rPr>
          <w:rFonts w:ascii="Georgia" w:hAnsi="Georgia" w:cs="Georgia" w:eastAsia="Georgia"/>
          <w:sz w:val="18"/>
          <w:szCs w:val="18"/>
        </w:rPr>
      </w:pPr>
      <w:rPr/>
      <w:r>
        <w:rPr/>
        <w:pict>
          <v:group style="position:absolute;margin-left:319.064331pt;margin-top:92.099403pt;width:258.15127pt;height:364.598316pt;mso-position-horizontal-relative:page;mso-position-vertical-relative:paragraph;z-index:-1017" coordorigin="6381,1842" coordsize="5163,7292">
            <v:group style="position:absolute;left:6391;top:1852;width:5143;height:7272" coordorigin="6391,1852" coordsize="5143,7272">
              <v:shape style="position:absolute;left:6391;top:1852;width:5143;height:7272" coordorigin="6391,1852" coordsize="5143,7272" path="m11384,1852l6532,1852,6472,1854,6408,1882,6392,1968,6391,8983,6392,9016,6402,9084,6455,9119,6542,9124,11354,9124,11394,9124,11454,9122,11518,9094,11534,9008,11534,1993,11534,1960,11523,1892,11471,1856,11384,1852e" filled="t" fillcolor="#6BA4D9" stroked="f">
                <v:path arrowok="t"/>
                <v:fill/>
              </v:shape>
            </v:group>
            <v:group style="position:absolute;left:6581;top:2054;width:1879;height:2506" coordorigin="6581,2054" coordsize="1879,2506">
              <v:shape style="position:absolute;left:6581;top:2054;width:1879;height:2506" coordorigin="6581,2054" coordsize="1879,2506" path="m6761,2054l6689,2054,6621,2064,6585,2117,6581,2194,6581,4418,6581,4451,6592,4519,6644,4555,6732,4559,8319,4559,8380,4557,8444,4529,8460,4443,8460,2194,8459,2161,8449,2094,8396,2058,8309,2054,6761,2054e" filled="t" fillcolor="#FFFFFF" stroked="f">
                <v:path arrowok="t"/>
                <v:fill/>
              </v:shape>
              <v:shape style="position:absolute;left:6581;top:2054;width:1879;height:2506" type="#_x0000_t75">
                <v:imagedata r:id="rId50" o:title="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thing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accomplish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usin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agement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ste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ou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“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18"/>
          <w:szCs w:val="18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“watch,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listen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inspired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mode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Adult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lear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fro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18"/>
          <w:szCs w:val="18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children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themselve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th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bes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wa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continue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participatio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or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persistenc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18"/>
          <w:szCs w:val="18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di</w:t>
      </w:r>
      <w:r>
        <w:rPr>
          <w:rFonts w:ascii="Georgia" w:hAnsi="Georgia" w:cs="Georgia" w:eastAsia="Georgia"/>
          <w:sz w:val="18"/>
          <w:szCs w:val="18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cul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tasks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works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18"/>
          <w:szCs w:val="18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Encourage-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men</w:t>
      </w:r>
      <w:r>
        <w:rPr>
          <w:rFonts w:ascii="Georgia" w:hAnsi="Georgia" w:cs="Georgia" w:eastAsia="Georgia"/>
          <w:sz w:val="18"/>
          <w:szCs w:val="18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18"/>
          <w:szCs w:val="18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18"/>
          <w:szCs w:val="18"/>
          <w:color w:val="231F20"/>
          <w:spacing w:val="-5"/>
          <w:w w:val="100"/>
        </w:rPr>
        <w:t>inspires!</w:t>
      </w:r>
      <w:r>
        <w:rPr>
          <w:rFonts w:ascii="Georgia" w:hAnsi="Georgia" w:cs="Georgia" w:eastAsia="Georgia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auto"/>
        <w:ind w:left="2249" w:right="47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18"/>
          <w:w w:val="76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err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Mitchel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3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HighScop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ﬁ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el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4"/>
        </w:rPr>
        <w:t>consultant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5"/>
        </w:rPr>
        <w:t>currentl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5"/>
        </w:rPr>
        <w:t>y</w:t>
      </w:r>
      <w:r>
        <w:rPr>
          <w:rFonts w:ascii="Arial" w:hAnsi="Arial" w:cs="Arial" w:eastAsia="Arial"/>
          <w:sz w:val="22"/>
          <w:szCs w:val="22"/>
          <w:color w:val="FFFFFF"/>
          <w:spacing w:val="20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se</w:t>
      </w:r>
      <w:r>
        <w:rPr>
          <w:rFonts w:ascii="Arial" w:hAnsi="Arial" w:cs="Arial" w:eastAsia="Arial"/>
          <w:sz w:val="22"/>
          <w:szCs w:val="22"/>
          <w:color w:val="FFFFFF"/>
          <w:spacing w:val="13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ves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22" w:lineRule="auto"/>
        <w:ind w:left="2249" w:right="59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Earl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Childhood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Administrato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Canyons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Schoo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4"/>
        </w:rPr>
        <w:t>Distric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2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Sand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Utah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Prio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3"/>
        </w:rPr>
        <w:t>joining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Canyons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18"/>
          <w:w w:val="76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err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wa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322" w:lineRule="auto"/>
        <w:ind w:left="190" w:right="4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educationa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5"/>
        </w:rPr>
        <w:t>specialis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20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fo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Uta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Personnel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5"/>
        </w:rPr>
        <w:t>Developmen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20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Cente</w:t>
      </w:r>
      <w:r>
        <w:rPr>
          <w:rFonts w:ascii="Arial" w:hAnsi="Arial" w:cs="Arial" w:eastAsia="Arial"/>
          <w:sz w:val="22"/>
          <w:szCs w:val="22"/>
          <w:color w:val="FFFFFF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wher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directe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trainin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FFFFFF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initiative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fo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earl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childhoo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special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educatio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3"/>
        </w:rPr>
        <w:t>classroom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22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3"/>
        </w:rPr>
        <w:t>acros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2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1"/>
        </w:rPr>
        <w:t>stat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2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Utah.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-18"/>
          <w:w w:val="76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err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ce</w:t>
      </w:r>
      <w:r>
        <w:rPr>
          <w:rFonts w:ascii="Arial" w:hAnsi="Arial" w:cs="Arial" w:eastAsia="Arial"/>
          <w:sz w:val="22"/>
          <w:szCs w:val="22"/>
          <w:color w:val="FFFFFF"/>
          <w:spacing w:val="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tiﬁ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teache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specia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education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earl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childhoo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specia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education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has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contribute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experienc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wit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instructional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coaching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0"/>
        </w:rPr>
        <w:t>assessment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color w:val="FFFFFF"/>
          <w:spacing w:val="25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3"/>
          <w:w w:val="87"/>
        </w:rPr>
        <w:t>system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26"/>
          <w:w w:val="87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chang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6"/>
        </w:rPr>
        <w:t>developmen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6"/>
        </w:rPr>
        <w:t>t</w:t>
      </w:r>
      <w:r>
        <w:rPr>
          <w:rFonts w:ascii="Arial" w:hAnsi="Arial" w:cs="Arial" w:eastAsia="Arial"/>
          <w:sz w:val="22"/>
          <w:szCs w:val="22"/>
          <w:color w:val="FFFFFF"/>
          <w:spacing w:val="19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4"/>
        </w:rPr>
        <w:t>severa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4"/>
        </w:rPr>
        <w:t>l</w:t>
      </w:r>
      <w:r>
        <w:rPr>
          <w:rFonts w:ascii="Arial" w:hAnsi="Arial" w:cs="Arial" w:eastAsia="Arial"/>
          <w:sz w:val="22"/>
          <w:szCs w:val="22"/>
          <w:color w:val="FFFFFF"/>
          <w:spacing w:val="2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high-qualit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early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childhoo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programs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Sh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95"/>
        </w:rPr>
        <w:t>co-authore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95"/>
        </w:rPr>
        <w:t>d</w:t>
      </w:r>
      <w:r>
        <w:rPr>
          <w:rFonts w:ascii="Arial" w:hAnsi="Arial" w:cs="Arial" w:eastAsia="Arial"/>
          <w:sz w:val="22"/>
          <w:szCs w:val="22"/>
          <w:color w:val="FFFFFF"/>
          <w:spacing w:val="20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4"/>
          <w:w w:val="100"/>
        </w:rPr>
        <w:t>book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190" w:right="-20"/>
        <w:jc w:val="left"/>
        <w:rPr>
          <w:rFonts w:ascii="Arial" w:hAnsi="Arial" w:cs="Arial" w:eastAsia="Arial"/>
          <w:sz w:val="22"/>
          <w:szCs w:val="22"/>
        </w:rPr>
      </w:pPr>
      <w:rPr/>
      <w:hyperlink r:id="rId51"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I</w:t>
        </w:r>
        <w:r>
          <w:rPr>
            <w:rFonts w:ascii="Arial" w:hAnsi="Arial" w:cs="Arial" w:eastAsia="Arial"/>
            <w:sz w:val="22"/>
            <w:szCs w:val="22"/>
            <w:color w:val="FFFFFF"/>
            <w:spacing w:val="6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Belong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:</w:t>
        </w:r>
        <w:r>
          <w:rPr>
            <w:rFonts w:ascii="Arial" w:hAnsi="Arial" w:cs="Arial" w:eastAsia="Arial"/>
            <w:sz w:val="22"/>
            <w:szCs w:val="22"/>
            <w:color w:val="FFFFFF"/>
            <w:spacing w:val="-7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Activ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e</w:t>
        </w:r>
        <w:r>
          <w:rPr>
            <w:rFonts w:ascii="Arial" w:hAnsi="Arial" w:cs="Arial" w:eastAsia="Arial"/>
            <w:sz w:val="22"/>
            <w:szCs w:val="22"/>
            <w:color w:val="FFFFFF"/>
            <w:spacing w:val="-3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95"/>
          </w:rPr>
          <w:t>Lea</w:t>
        </w:r>
        <w:r>
          <w:rPr>
            <w:rFonts w:ascii="Arial" w:hAnsi="Arial" w:cs="Arial" w:eastAsia="Arial"/>
            <w:sz w:val="22"/>
            <w:szCs w:val="22"/>
            <w:color w:val="FFFFFF"/>
            <w:spacing w:val="6"/>
            <w:w w:val="95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95"/>
          </w:rPr>
          <w:t>nin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95"/>
          </w:rPr>
          <w:t>g</w:t>
        </w:r>
        <w:r>
          <w:rPr>
            <w:rFonts w:ascii="Arial" w:hAnsi="Arial" w:cs="Arial" w:eastAsia="Arial"/>
            <w:sz w:val="22"/>
            <w:szCs w:val="22"/>
            <w:color w:val="FFFFFF"/>
            <w:spacing w:val="18"/>
            <w:w w:val="95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Fo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color w:val="FFFFFF"/>
            <w:spacing w:val="-15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Childre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n</w:t>
        </w:r>
        <w:r>
          <w:rPr>
            <w:rFonts w:ascii="Arial" w:hAnsi="Arial" w:cs="Arial" w:eastAsia="Arial"/>
            <w:sz w:val="22"/>
            <w:szCs w:val="22"/>
            <w:color w:val="FFFFFF"/>
            <w:spacing w:val="7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15"/>
          </w:rPr>
          <w:t>W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97"/>
          </w:rPr>
          <w:t>ith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87" w:after="0" w:line="240" w:lineRule="auto"/>
        <w:ind w:left="190" w:right="-20"/>
        <w:jc w:val="left"/>
        <w:rPr>
          <w:rFonts w:ascii="Arial" w:hAnsi="Arial" w:cs="Arial" w:eastAsia="Arial"/>
          <w:sz w:val="22"/>
          <w:szCs w:val="22"/>
        </w:rPr>
      </w:pPr>
      <w:rPr/>
      <w:hyperlink r:id="rId52"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Specia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l</w:t>
        </w:r>
        <w:r>
          <w:rPr>
            <w:rFonts w:ascii="Arial" w:hAnsi="Arial" w:cs="Arial" w:eastAsia="Arial"/>
            <w:sz w:val="22"/>
            <w:szCs w:val="22"/>
            <w:color w:val="FFFFFF"/>
            <w:spacing w:val="-7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Need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100"/>
          </w:rPr>
          <w:t>s</w:t>
        </w:r>
        <w:r>
          <w:rPr>
            <w:rFonts w:ascii="Arial" w:hAnsi="Arial" w:cs="Arial" w:eastAsia="Arial"/>
            <w:sz w:val="22"/>
            <w:szCs w:val="22"/>
            <w:color w:val="FFFFFF"/>
            <w:spacing w:val="2"/>
            <w:w w:val="100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96"/>
          </w:rPr>
          <w:t>(HighScop</w:t>
        </w:r>
        <w:r>
          <w:rPr>
            <w:rFonts w:ascii="Arial" w:hAnsi="Arial" w:cs="Arial" w:eastAsia="Arial"/>
            <w:sz w:val="22"/>
            <w:szCs w:val="22"/>
            <w:color w:val="FFFFFF"/>
            <w:spacing w:val="0"/>
            <w:w w:val="96"/>
          </w:rPr>
          <w:t>e</w:t>
        </w:r>
        <w:r>
          <w:rPr>
            <w:rFonts w:ascii="Arial" w:hAnsi="Arial" w:cs="Arial" w:eastAsia="Arial"/>
            <w:sz w:val="22"/>
            <w:szCs w:val="22"/>
            <w:color w:val="FFFFFF"/>
            <w:spacing w:val="19"/>
            <w:w w:val="96"/>
          </w:rPr>
          <w:t> </w:t>
        </w:r>
        <w:r>
          <w:rPr>
            <w:rFonts w:ascii="Arial" w:hAnsi="Arial" w:cs="Arial" w:eastAsia="Arial"/>
            <w:sz w:val="22"/>
            <w:szCs w:val="22"/>
            <w:color w:val="FFFFFF"/>
            <w:spacing w:val="4"/>
            <w:w w:val="100"/>
          </w:rPr>
          <w:t>Press).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500" w:bottom="280" w:left="440" w:right="420"/>
          <w:cols w:num="2" w:equalWidth="0">
            <w:col w:w="5493" w:space="458"/>
            <w:col w:w="5429"/>
          </w:cols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429" w:lineRule="exact"/>
        <w:ind w:left="4384" w:right="4594"/>
        <w:jc w:val="center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C61D79"/>
          <w:spacing w:val="0"/>
          <w:w w:val="100"/>
          <w:position w:val="-1"/>
        </w:rPr>
        <w:t>NEWS</w:t>
      </w:r>
      <w:r>
        <w:rPr>
          <w:rFonts w:ascii="Arial" w:hAnsi="Arial" w:cs="Arial" w:eastAsia="Arial"/>
          <w:sz w:val="38"/>
          <w:szCs w:val="38"/>
          <w:color w:val="C61D79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C61D79"/>
          <w:spacing w:val="0"/>
          <w:w w:val="77"/>
          <w:position w:val="-1"/>
        </w:rPr>
        <w:t>BRIEFS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37" w:footer="419" w:top="1280" w:bottom="600" w:left="440" w:right="360"/>
          <w:headerReference w:type="default" r:id="rId53"/>
          <w:footerReference w:type="default" r:id="rId54"/>
          <w:pgSz w:w="12240" w:h="15840"/>
        </w:sectPr>
      </w:pPr>
      <w:rPr/>
    </w:p>
    <w:p>
      <w:pPr>
        <w:spacing w:before="33" w:after="0" w:line="240" w:lineRule="auto"/>
        <w:ind w:left="26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Weikar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114F8E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Inducted</w:t>
      </w:r>
      <w:r>
        <w:rPr>
          <w:rFonts w:ascii="Arial" w:hAnsi="Arial" w:cs="Arial" w:eastAsia="Arial"/>
          <w:sz w:val="21"/>
          <w:szCs w:val="21"/>
          <w:color w:val="114F8E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Into</w:t>
      </w:r>
      <w:r>
        <w:rPr>
          <w:rFonts w:ascii="Arial" w:hAnsi="Arial" w:cs="Arial" w:eastAsia="Arial"/>
          <w:sz w:val="21"/>
          <w:szCs w:val="21"/>
          <w:color w:val="114F8E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color w:val="114F8E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ECMM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Hall</w:t>
      </w:r>
      <w:r>
        <w:rPr>
          <w:rFonts w:ascii="Arial" w:hAnsi="Arial" w:cs="Arial" w:eastAsia="Arial"/>
          <w:sz w:val="21"/>
          <w:szCs w:val="21"/>
          <w:color w:val="114F8E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1"/>
          <w:szCs w:val="21"/>
          <w:color w:val="114F8E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4"/>
          <w:b/>
          <w:bCs/>
        </w:rPr>
        <w:t>Honor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1" w:after="0" w:line="240" w:lineRule="auto"/>
        <w:ind w:left="26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Phylli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Weikart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inducte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hyperlink r:id="rId55"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5"/>
          </w:rPr>
          <w:t>Earl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5"/>
          </w:rPr>
          <w:t>y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0"/>
            <w:w w:val="115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5"/>
          </w:rPr>
          <w:t>Childhoo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5"/>
          </w:rPr>
          <w:t>d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9"/>
            <w:w w:val="115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5"/>
          </w:rPr>
          <w:t>Music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55" w:after="0" w:line="240" w:lineRule="auto"/>
        <w:ind w:left="26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56"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5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4"/>
          </w:rPr>
          <w:t>Movement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3"/>
            <w:w w:val="114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4"/>
          </w:rPr>
          <w:t>Associatio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4"/>
          </w:rPr>
          <w:t>n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4"/>
            <w:w w:val="11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98"/>
          </w:rPr>
          <w:t>(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98"/>
          </w:rPr>
          <w:t>ECMMA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98"/>
          </w:rPr>
          <w:t>)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-2"/>
            <w:w w:val="98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Honor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4"/>
        </w:rPr>
        <w:t>June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4" w:after="0" w:line="324" w:lineRule="auto"/>
        <w:ind w:left="256" w:right="130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24"/>
        </w:rPr>
        <w:t>23,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7"/>
          <w:w w:val="12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24"/>
        </w:rPr>
        <w:t>2014,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15"/>
          <w:w w:val="12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ECMMA'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biennial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conventio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Atlanta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Phyllis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Senio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Advisor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4"/>
        </w:rPr>
        <w:t>Movement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Music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Divisio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develope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2"/>
        </w:rPr>
        <w:t>HighScope's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Educatio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2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Pres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videos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27"/>
        </w:rPr>
        <w:t>2010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20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1"/>
        </w:rPr>
        <w:t>Lifetime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Achievement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Awar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0"/>
          <w:w w:val="100"/>
        </w:rPr>
        <w:t>"lifetime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dedicate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teachin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children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movement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music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education."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324" w:lineRule="auto"/>
        <w:ind w:left="261" w:right="159" w:firstLine="36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Phylli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Professo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Emeritu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School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Kinesiology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Universit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Michigan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442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faculty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membe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26"/>
        </w:rPr>
        <w:t>25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22"/>
          <w:w w:val="12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School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Kinesiology'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35"/>
        </w:rPr>
        <w:t>2004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9"/>
          <w:w w:val="13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Life­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Achievement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Awar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recipient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1"/>
        </w:rPr>
        <w:t>kinesiology.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316" w:lineRule="auto"/>
        <w:ind w:left="261" w:right="-8" w:firstLine="36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Phylli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achievement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High­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hyperlink r:id="rId57"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6"/>
          </w:rPr>
          <w:t>highscope.or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7"/>
            <w:w w:val="116"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16"/>
          </w:rPr>
          <w:t>,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-10"/>
            <w:w w:val="116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clic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2D2F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Info,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Hot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2"/>
        </w:rPr>
        <w:t>Topics.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6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12.160004pt;margin-top:-5.991123pt;width:80.639999pt;height:34.560001pt;mso-position-horizontal-relative:page;mso-position-vertical-relative:paragraph;z-index:-1016" type="#_x0000_t75">
            <v:imagedata r:id="rId58" o:title=""/>
          </v:shape>
        </w:pic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CEEE</w:t>
      </w:r>
      <w:r>
        <w:rPr>
          <w:rFonts w:ascii="Arial" w:hAnsi="Arial" w:cs="Arial" w:eastAsia="Arial"/>
          <w:sz w:val="21"/>
          <w:szCs w:val="21"/>
          <w:color w:val="114F8E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5"/>
          <w:b/>
          <w:bCs/>
        </w:rPr>
        <w:t>Conference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7" w:after="0" w:line="240" w:lineRule="auto"/>
        <w:ind w:left="2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Registration</w:t>
      </w:r>
      <w:r>
        <w:rPr>
          <w:rFonts w:ascii="Arial" w:hAnsi="Arial" w:cs="Arial" w:eastAsia="Arial"/>
          <w:sz w:val="21"/>
          <w:szCs w:val="21"/>
          <w:color w:val="114F8E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Now</w:t>
      </w:r>
      <w:r>
        <w:rPr>
          <w:rFonts w:ascii="Arial" w:hAnsi="Arial" w:cs="Arial" w:eastAsia="Arial"/>
          <w:sz w:val="21"/>
          <w:szCs w:val="21"/>
          <w:color w:val="114F8E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5"/>
          <w:b/>
          <w:bCs/>
        </w:rPr>
        <w:t>Open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1" w:after="0" w:line="327" w:lineRule="auto"/>
        <w:ind w:left="261" w:right="-7" w:firstLine="5"/>
        <w:jc w:val="left"/>
        <w:tabs>
          <w:tab w:pos="41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Registratio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thir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14F8E"/>
          <w:spacing w:val="0"/>
          <w:w w:val="121"/>
        </w:rPr>
        <w:t>"H</w:t>
      </w:r>
      <w:r>
        <w:rPr>
          <w:rFonts w:ascii="Times New Roman" w:hAnsi="Times New Roman" w:cs="Times New Roman" w:eastAsia="Times New Roman"/>
          <w:sz w:val="13"/>
          <w:szCs w:val="13"/>
          <w:color w:val="114F8E"/>
          <w:spacing w:val="6"/>
          <w:w w:val="12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3B669E"/>
          <w:spacing w:val="1"/>
          <w:w w:val="88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114F8E"/>
          <w:spacing w:val="1"/>
          <w:w w:val="7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B669E"/>
          <w:spacing w:val="0"/>
          <w:w w:val="91"/>
        </w:rPr>
        <w:t>ScOP</w:t>
      </w:r>
      <w:r>
        <w:rPr>
          <w:rFonts w:ascii="Times New Roman" w:hAnsi="Times New Roman" w:cs="Times New Roman" w:eastAsia="Times New Roman"/>
          <w:sz w:val="13"/>
          <w:szCs w:val="13"/>
          <w:color w:val="3B669E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47CAC"/>
          <w:spacing w:val="0"/>
          <w:w w:val="17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47CAC"/>
          <w:spacing w:val="0"/>
          <w:w w:val="17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Childhoo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held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Octobe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22"/>
        </w:rPr>
        <w:t>2014,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11"/>
          <w:w w:val="12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Ypsilanti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MI.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year'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theme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Measur­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Quality: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Translatin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Polic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Practice.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6"/>
        </w:rPr>
        <w:t>Kell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6"/>
        </w:rPr>
        <w:t>Maxwell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Senio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Directo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Childhood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Development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Chil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openin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address.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26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Panel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discussio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poste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session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will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5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follow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informa­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7" w:after="0" w:line="214" w:lineRule="exact"/>
        <w:ind w:left="26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register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  <w:position w:val="-1"/>
        </w:rPr>
        <w:t>visit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  <w:position w:val="-1"/>
        </w:rPr>
        <w:t> </w:t>
      </w:r>
      <w:hyperlink r:id="rId59"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7"/>
            <w:position w:val="-1"/>
          </w:rPr>
          <w:t>highscope.or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3"/>
            <w:w w:val="118"/>
            <w:position w:val="-1"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17"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  <w:position w:val="0"/>
          </w:rPr>
        </w:r>
      </w:hyperlink>
    </w:p>
    <w:p>
      <w:pPr>
        <w:spacing w:before="33" w:after="0" w:line="240" w:lineRule="auto"/>
        <w:ind w:left="203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Debbi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color w:val="114F8E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Handle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1"/>
          <w:szCs w:val="21"/>
          <w:color w:val="114F8E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5"/>
          <w:b/>
          <w:bCs/>
        </w:rPr>
        <w:t>Receives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2" w:after="0" w:line="240" w:lineRule="auto"/>
        <w:ind w:left="202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315.839996pt;margin-top:-14.971106pt;width:94.080002pt;height:120pt;mso-position-horizontal-relative:page;mso-position-vertical-relative:paragraph;z-index:-1015" type="#_x0000_t75">
            <v:imagedata r:id="rId60" o:title=""/>
          </v:shape>
        </w:pic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Achievemen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114F8E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4"/>
          <w:b/>
          <w:bCs/>
        </w:rPr>
        <w:t>Award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0" w:after="0" w:line="324" w:lineRule="auto"/>
        <w:ind w:left="2026" w:right="526" w:firstLine="-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luncheo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15"/>
        </w:rPr>
        <w:t>2014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5"/>
        </w:rPr>
        <w:t>annual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International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1"/>
        </w:rPr>
        <w:t>Re­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searc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Foundatio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David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20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03.239990pt;margin-top:-100.867676pt;width:266.4pt;height:615.12pt;mso-position-horizontal-relative:page;mso-position-vertical-relative:paragraph;z-index:-1012" coordorigin="6065,-2017" coordsize="5328,12302">
            <v:shape style="position:absolute;left:6106;top:8732;width:2765;height:1344" type="#_x0000_t75">
              <v:imagedata r:id="rId61" o:title=""/>
            </v:shape>
            <v:group style="position:absolute;left:6082;top:-2001;width:2;height:12269" coordorigin="6082,-2001" coordsize="2,12269">
              <v:shape style="position:absolute;left:6082;top:-2001;width:2;height:12269" coordorigin="6082,-2001" coordsize="0,12269" path="m6082,10268l6082,-2001e" filled="f" stroked="t" strokeweight="1.68pt" strokecolor="#CC2F83">
                <v:path arrowok="t"/>
              </v:shape>
            </v:group>
            <v:group style="position:absolute;left:8333;top:9421;width:3043;height:2" coordorigin="8333,9421" coordsize="3043,2">
              <v:shape style="position:absolute;left:8333;top:9421;width:3043;height:2" coordorigin="8333,9421" coordsize="3043,0" path="m8333,9421l11376,9421e" filled="f" stroked="t" strokeweight="1.68pt" strokecolor="#B3CFE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WeikartAchievementAwar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2"/>
        </w:rPr>
        <w:t>Debbie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20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Handle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photo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6" w:after="0" w:line="323" w:lineRule="auto"/>
        <w:ind w:left="14" w:right="335" w:firstLine="216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awar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recognize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Ypsilanti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staf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Foundatio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dem­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onstrate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exemplar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dedicatio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HighScope'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visio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4"/>
        </w:rPr>
        <w:t>mission.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dedicatio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exhibite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excellence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training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superio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implementatio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1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curriculum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setting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outstandin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9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leadershi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communit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has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resulte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high-qualit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childre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4"/>
        </w:rPr>
        <w:t>serve.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324" w:lineRule="auto"/>
        <w:ind w:left="19" w:right="424" w:firstLine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Debbie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Handle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worke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fiel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childhoo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edu­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0"/>
          <w:w w:val="135"/>
        </w:rPr>
        <w:t>40</w:t>
      </w:r>
      <w:r>
        <w:rPr>
          <w:rFonts w:ascii="Times New Roman" w:hAnsi="Times New Roman" w:cs="Times New Roman" w:eastAsia="Times New Roman"/>
          <w:sz w:val="15"/>
          <w:szCs w:val="15"/>
          <w:color w:val="312D2F"/>
          <w:spacing w:val="-18"/>
          <w:w w:val="13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fiel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consultant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representative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Texas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Debbie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outstanding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achievement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teache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training.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1"/>
          <w:szCs w:val="21"/>
          <w:color w:val="114F8E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Product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1"/>
          <w:szCs w:val="21"/>
          <w:color w:val="114F8E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Fro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1"/>
          <w:szCs w:val="21"/>
          <w:color w:val="114F8E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4"/>
          <w:b/>
          <w:bCs/>
        </w:rPr>
        <w:t>HighScope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2"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11"/>
          </w:rPr>
          <w:t>Available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-14"/>
            <w:w w:val="111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now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43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22"/>
          </w:rPr>
          <w:t>at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-12"/>
            <w:w w:val="122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22"/>
          </w:rPr>
          <w:t>highscope.org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16" w:lineRule="exact"/>
        <w:ind w:left="298" w:right="2195" w:firstLine="-274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3"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•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46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Bringin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0"/>
            <w:w w:val="119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Active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1"/>
            <w:w w:val="119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Learnin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2"/>
            <w:w w:val="119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Home: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24"/>
            <w:i/>
          </w:rPr>
          <w:t>Workshop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25"/>
            <w:i/>
          </w:rPr>
          <w:t>s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0"/>
            <w:w w:val="100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00"/>
            <w:i/>
          </w:rPr>
          <w:t>fo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00"/>
            <w:i/>
          </w:rPr>
          <w:t>r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34"/>
            <w:w w:val="100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4"/>
            <w:i/>
          </w:rPr>
          <w:t>Preschool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7"/>
            <w:w w:val="114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9"/>
            <w:i/>
          </w:rPr>
          <w:t>Parents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4"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•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46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8"/>
            <w:i/>
          </w:rPr>
          <w:t>Engagin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8"/>
            <w:i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17"/>
            <w:w w:val="118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8"/>
            <w:i/>
          </w:rPr>
          <w:t>Young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22"/>
            <w:w w:val="118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8"/>
            <w:i/>
          </w:rPr>
          <w:t>Childre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8"/>
            <w:i/>
          </w:rPr>
          <w:t>n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4"/>
            <w:w w:val="118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24"/>
            <w:i/>
          </w:rPr>
          <w:t>WithSpecialNeedsDVD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5"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•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41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20"/>
            <w:i/>
          </w:rPr>
          <w:t>Meaningful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3"/>
            <w:w w:val="120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23"/>
            <w:i/>
          </w:rPr>
          <w:t>Mat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24"/>
            <w:i/>
          </w:rPr>
          <w:t>h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0"/>
            <w:w w:val="100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34"/>
            <w:i/>
          </w:rPr>
          <w:t>i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35"/>
            <w:i/>
          </w:rPr>
          <w:t>n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20"/>
            <w:w w:val="100"/>
            <w:i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4"/>
            <w:i/>
          </w:rPr>
          <w:t>Preschool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54" w:right="274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16.320007pt;margin-top:20.149155pt;width:176.160011pt;height:116.160004pt;mso-position-horizontal-relative:page;mso-position-vertical-relative:paragraph;z-index:-1014" coordorigin="6326,403" coordsize="3523,2323">
            <v:shape style="position:absolute;left:6566;top:403;width:3283;height:2323" type="#_x0000_t75">
              <v:imagedata r:id="rId66" o:title=""/>
            </v:shape>
            <v:group style="position:absolute;left:6331;top:465;width:1512;height:2" coordorigin="6331,465" coordsize="1512,2">
              <v:shape style="position:absolute;left:6331;top:465;width:1512;height:2" coordorigin="6331,465" coordsize="1512,0" path="m6331,465l7843,465e" filled="f" stroked="t" strokeweight=".48pt" strokecolor="#3B383B">
                <v:path arrowok="t"/>
              </v:shape>
            </v:group>
            <v:group style="position:absolute;left:6334;top:461;width:2;height:2218" coordorigin="6334,461" coordsize="2,2218">
              <v:shape style="position:absolute;left:6334;top:461;width:2;height:2218" coordorigin="6334,461" coordsize="0,2218" path="m6334,2678l6334,461e" filled="f" stroked="t" strokeweight=".24pt" strokecolor="#282323">
                <v:path arrowok="t"/>
              </v:shape>
            </v:group>
            <w10:wrap type="none"/>
          </v:group>
        </w:pict>
      </w:r>
      <w:hyperlink r:id="rId67"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00"/>
          </w:rPr>
          <w:t>COR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4"/>
          </w:rPr>
          <w:t>Advantage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31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00"/>
          </w:rPr>
          <w:t>1.5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1"/>
          </w:rPr>
          <w:t>Print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28"/>
            <w:w w:val="111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0"/>
            <w:w w:val="111"/>
          </w:rPr>
          <w:t>Kit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jc w:val="center"/>
        <w:spacing w:after="0"/>
        <w:sectPr>
          <w:type w:val="continuous"/>
          <w:pgSz w:w="12240" w:h="15840"/>
          <w:pgMar w:top="500" w:bottom="280" w:left="440" w:right="360"/>
          <w:cols w:num="2" w:equalWidth="0">
            <w:col w:w="5417" w:space="460"/>
            <w:col w:w="5563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0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HighScop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color w:val="114F8E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Partner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1"/>
          <w:szCs w:val="21"/>
          <w:color w:val="114F8E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With</w:t>
      </w:r>
      <w:r>
        <w:rPr>
          <w:rFonts w:ascii="Arial" w:hAnsi="Arial" w:cs="Arial" w:eastAsia="Arial"/>
          <w:sz w:val="21"/>
          <w:szCs w:val="21"/>
          <w:color w:val="114F8E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Dexter</w:t>
      </w:r>
      <w:r>
        <w:rPr>
          <w:rFonts w:ascii="Arial" w:hAnsi="Arial" w:cs="Arial" w:eastAsia="Arial"/>
          <w:sz w:val="21"/>
          <w:szCs w:val="21"/>
          <w:color w:val="114F8E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Earl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1"/>
          <w:szCs w:val="21"/>
          <w:color w:val="114F8E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3"/>
          <w:b/>
          <w:bCs/>
        </w:rPr>
        <w:t>Childhood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7" w:after="0" w:line="240" w:lineRule="auto"/>
        <w:ind w:left="2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14F8E"/>
          <w:spacing w:val="0"/>
          <w:w w:val="100"/>
          <w:b/>
          <w:bCs/>
        </w:rPr>
        <w:t>Learning</w:t>
      </w:r>
      <w:r>
        <w:rPr>
          <w:rFonts w:ascii="Arial" w:hAnsi="Arial" w:cs="Arial" w:eastAsia="Arial"/>
          <w:sz w:val="21"/>
          <w:szCs w:val="21"/>
          <w:color w:val="114F8E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14F8E"/>
          <w:spacing w:val="0"/>
          <w:w w:val="106"/>
          <w:b/>
          <w:bCs/>
        </w:rPr>
        <w:t>Center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6" w:after="0" w:line="324" w:lineRule="auto"/>
        <w:ind w:left="261" w:right="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Dexte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Childhoo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Learnin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Center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openin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Septembe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Dexter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MI,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entere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agreement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become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demonstratio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partnershi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7"/>
        </w:rPr>
        <w:t>will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0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include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trainin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Dexte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6"/>
        </w:rPr>
        <w:t>ECLC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5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staf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opportunities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funding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Dexte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5"/>
        </w:rPr>
        <w:t>ECLC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95"/>
        </w:rPr>
        <w:t>will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implement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Curriculum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classrooms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use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classroom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observation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materials,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develo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curriculum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infant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tod­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dlers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HighScope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2D2F"/>
          <w:spacing w:val="0"/>
          <w:w w:val="106"/>
        </w:rPr>
        <w:t>trials.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171" w:lineRule="exact"/>
        <w:ind w:left="9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hyperlink r:id="rId68">
        <w:r>
          <w:rPr>
            <w:rFonts w:ascii="Times New Roman" w:hAnsi="Times New Roman" w:cs="Times New Roman" w:eastAsia="Times New Roman"/>
            <w:sz w:val="15"/>
            <w:szCs w:val="15"/>
            <w:color w:val="3B669E"/>
            <w:spacing w:val="0"/>
            <w:w w:val="112"/>
          </w:rPr>
          <w:t>Bri</w:t>
        </w:r>
        <w:r>
          <w:rPr>
            <w:rFonts w:ascii="Times New Roman" w:hAnsi="Times New Roman" w:cs="Times New Roman" w:eastAsia="Times New Roman"/>
            <w:sz w:val="15"/>
            <w:szCs w:val="15"/>
            <w:color w:val="3B669E"/>
            <w:spacing w:val="-6"/>
            <w:w w:val="112"/>
          </w:rPr>
          <w:t>n</w:t>
        </w:r>
        <w:r>
          <w:rPr>
            <w:rFonts w:ascii="Times New Roman" w:hAnsi="Times New Roman" w:cs="Times New Roman" w:eastAsia="Times New Roman"/>
            <w:sz w:val="15"/>
            <w:szCs w:val="15"/>
            <w:color w:val="547CAC"/>
            <w:spacing w:val="0"/>
            <w:w w:val="112"/>
          </w:rPr>
          <w:t>g</w:t>
        </w:r>
        <w:r>
          <w:rPr>
            <w:rFonts w:ascii="Times New Roman" w:hAnsi="Times New Roman" w:cs="Times New Roman" w:eastAsia="Times New Roman"/>
            <w:sz w:val="15"/>
            <w:szCs w:val="15"/>
            <w:color w:val="547CAC"/>
            <w:spacing w:val="-1"/>
            <w:w w:val="112"/>
          </w:rPr>
          <w:t>i</w:t>
        </w:r>
        <w:r>
          <w:rPr>
            <w:rFonts w:ascii="Times New Roman" w:hAnsi="Times New Roman" w:cs="Times New Roman" w:eastAsia="Times New Roman"/>
            <w:sz w:val="15"/>
            <w:szCs w:val="15"/>
            <w:color w:val="3B669E"/>
            <w:spacing w:val="6"/>
            <w:w w:val="112"/>
          </w:rPr>
          <w:t>n</w:t>
        </w:r>
        <w:r>
          <w:rPr>
            <w:rFonts w:ascii="Times New Roman" w:hAnsi="Times New Roman" w:cs="Times New Roman" w:eastAsia="Times New Roman"/>
            <w:sz w:val="15"/>
            <w:szCs w:val="15"/>
            <w:color w:val="547CAC"/>
            <w:spacing w:val="0"/>
            <w:w w:val="112"/>
          </w:rPr>
          <w:t>g</w:t>
        </w:r>
        <w:r>
          <w:rPr>
            <w:rFonts w:ascii="Times New Roman" w:hAnsi="Times New Roman" w:cs="Times New Roman" w:eastAsia="Times New Roman"/>
            <w:sz w:val="15"/>
            <w:szCs w:val="15"/>
            <w:color w:val="547CAC"/>
            <w:spacing w:val="-9"/>
            <w:w w:val="112"/>
          </w:rPr>
          <w:t> </w:t>
        </w:r>
        <w:r>
          <w:rPr>
            <w:rFonts w:ascii="Times New Roman" w:hAnsi="Times New Roman" w:cs="Times New Roman" w:eastAsia="Times New Roman"/>
            <w:sz w:val="15"/>
            <w:szCs w:val="15"/>
            <w:color w:val="3B669E"/>
            <w:spacing w:val="-12"/>
            <w:w w:val="105"/>
          </w:rPr>
          <w:t>A</w:t>
        </w:r>
        <w:r>
          <w:rPr>
            <w:rFonts w:ascii="Times New Roman" w:hAnsi="Times New Roman" w:cs="Times New Roman" w:eastAsia="Times New Roman"/>
            <w:sz w:val="15"/>
            <w:szCs w:val="15"/>
            <w:color w:val="547CAC"/>
            <w:spacing w:val="-9"/>
            <w:w w:val="126"/>
          </w:rPr>
          <w:t>c</w:t>
        </w:r>
        <w:r>
          <w:rPr>
            <w:rFonts w:ascii="Times New Roman" w:hAnsi="Times New Roman" w:cs="Times New Roman" w:eastAsia="Times New Roman"/>
            <w:sz w:val="15"/>
            <w:szCs w:val="15"/>
            <w:color w:val="3B669E"/>
            <w:spacing w:val="0"/>
            <w:w w:val="104"/>
          </w:rPr>
          <w:t>ti</w:t>
        </w:r>
        <w:r>
          <w:rPr>
            <w:rFonts w:ascii="Times New Roman" w:hAnsi="Times New Roman" w:cs="Times New Roman" w:eastAsia="Times New Roman"/>
            <w:sz w:val="15"/>
            <w:szCs w:val="15"/>
            <w:color w:val="3B669E"/>
            <w:spacing w:val="-2"/>
            <w:w w:val="105"/>
          </w:rPr>
          <w:t>v</w:t>
        </w:r>
        <w:r>
          <w:rPr>
            <w:rFonts w:ascii="Times New Roman" w:hAnsi="Times New Roman" w:cs="Times New Roman" w:eastAsia="Times New Roman"/>
            <w:sz w:val="15"/>
            <w:szCs w:val="15"/>
            <w:color w:val="547CAC"/>
            <w:spacing w:val="0"/>
            <w:w w:val="126"/>
          </w:rPr>
          <w:t>e</w:t>
        </w:r>
        <w:r>
          <w:rPr>
            <w:rFonts w:ascii="Times New Roman" w:hAnsi="Times New Roman" w:cs="Times New Roman" w:eastAsia="Times New Roman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0" w:after="0" w:line="308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8.949982pt;margin-top:9.388833pt;width:33.123002pt;height:4pt;mso-position-horizontal-relative:page;mso-position-vertical-relative:paragraph;z-index:-1011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Pr/>
                  <w:hyperlink r:id="rId69">
                    <w:r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  <w:color w:val="828282"/>
                        <w:spacing w:val="0"/>
                        <w:w w:val="182"/>
                        <w:b/>
                        <w:bCs/>
                      </w:rPr>
                      <w:t>w.....tr..,..l.</w:t>
                    </w:r>
                    <w:r>
                      <w:rPr>
                        <w:rFonts w:ascii="Times New Roman" w:hAnsi="Times New Roman" w:cs="Times New Roman" w:eastAsia="Times New Roman"/>
                        <w:sz w:val="8"/>
                        <w:szCs w:val="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hyperlink r:id="rId70">
        <w:r>
          <w:rPr>
            <w:rFonts w:ascii="Times New Roman" w:hAnsi="Times New Roman" w:cs="Times New Roman" w:eastAsia="Times New Roman"/>
            <w:sz w:val="26"/>
            <w:szCs w:val="26"/>
            <w:color w:val="828282"/>
            <w:w w:val="32"/>
            <w:b/>
            <w:bCs/>
            <w:position w:val="-1"/>
          </w:rPr>
          <w:t>...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3"/>
            <w:w w:val="32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-96"/>
            <w:w w:val="98"/>
            <w:position w:val="12"/>
          </w:rPr>
          <w:t>L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0"/>
            <w:w w:val="32"/>
            <w:b/>
            <w:bCs/>
            <w:position w:val="-1"/>
          </w:rPr>
          <w:t>....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9"/>
            <w:w w:val="32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-66"/>
            <w:w w:val="98"/>
            <w:position w:val="12"/>
          </w:rPr>
          <w:t>e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0"/>
            <w:w w:val="64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33"/>
            <w:w w:val="64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547CAC"/>
            <w:spacing w:val="-48"/>
            <w:w w:val="124"/>
            <w:position w:val="12"/>
          </w:rPr>
          <w:t>a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0"/>
            <w:w w:val="64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29"/>
            <w:w w:val="64"/>
            <w:b/>
            <w:bCs/>
            <w:position w:val="-1"/>
          </w:rPr>
          <w:t>,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-34"/>
            <w:w w:val="111"/>
            <w:position w:val="12"/>
          </w:rPr>
          <w:t>r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24"/>
            <w:w w:val="64"/>
            <w:b/>
            <w:bCs/>
            <w:position w:val="-1"/>
          </w:rPr>
          <w:t>f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-64"/>
            <w:w w:val="111"/>
            <w:position w:val="12"/>
          </w:rPr>
          <w:t>n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0"/>
            <w:w w:val="64"/>
            <w:b/>
            <w:bCs/>
            <w:position w:val="-1"/>
          </w:rPr>
          <w:t>t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35"/>
            <w:w w:val="64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-25"/>
            <w:w w:val="110"/>
            <w:position w:val="12"/>
          </w:rPr>
          <w:t>i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0"/>
            <w:w w:val="31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26"/>
            <w:szCs w:val="26"/>
            <w:color w:val="828282"/>
            <w:spacing w:val="-12"/>
            <w:w w:val="31"/>
            <w:b/>
            <w:bCs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4"/>
            <w:w w:val="111"/>
            <w:position w:val="12"/>
          </w:rPr>
          <w:t>n</w:t>
        </w:r>
        <w:r>
          <w:rPr>
            <w:rFonts w:ascii="Times New Roman" w:hAnsi="Times New Roman" w:cs="Times New Roman" w:eastAsia="Times New Roman"/>
            <w:sz w:val="16"/>
            <w:szCs w:val="16"/>
            <w:color w:val="547CAC"/>
            <w:spacing w:val="0"/>
            <w:w w:val="100"/>
            <w:position w:val="12"/>
          </w:rPr>
          <w:t>g</w:t>
        </w:r>
        <w:r>
          <w:rPr>
            <w:rFonts w:ascii="Times New Roman" w:hAnsi="Times New Roman" w:cs="Times New Roman" w:eastAsia="Times New Roman"/>
            <w:sz w:val="16"/>
            <w:szCs w:val="16"/>
            <w:color w:val="547CAC"/>
            <w:spacing w:val="12"/>
            <w:w w:val="100"/>
            <w:position w:val="12"/>
          </w:rPr>
          <w:t> 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0"/>
            <w:w w:val="100"/>
            <w:position w:val="12"/>
          </w:rPr>
          <w:t>Ho</w:t>
        </w:r>
        <w:r>
          <w:rPr>
            <w:rFonts w:ascii="Times New Roman" w:hAnsi="Times New Roman" w:cs="Times New Roman" w:eastAsia="Times New Roman"/>
            <w:sz w:val="16"/>
            <w:szCs w:val="16"/>
            <w:color w:val="3B669E"/>
            <w:spacing w:val="8"/>
            <w:w w:val="99"/>
            <w:position w:val="12"/>
          </w:rPr>
          <w:t>m</w:t>
        </w:r>
        <w:r>
          <w:rPr>
            <w:rFonts w:ascii="Times New Roman" w:hAnsi="Times New Roman" w:cs="Times New Roman" w:eastAsia="Times New Roman"/>
            <w:sz w:val="16"/>
            <w:szCs w:val="16"/>
            <w:color w:val="547CAC"/>
            <w:spacing w:val="0"/>
            <w:w w:val="110"/>
            <w:position w:val="12"/>
          </w:rPr>
          <w:t>e</w:t>
        </w:r>
        <w:r>
          <w:rPr>
            <w:rFonts w:ascii="Times New Roman" w:hAnsi="Times New Roman" w:cs="Times New Roman" w:eastAsia="Times New Roman"/>
            <w:sz w:val="16"/>
            <w:szCs w:val="16"/>
            <w:color w:val="000000"/>
            <w:spacing w:val="0"/>
            <w:w w:val="100"/>
            <w:position w:val="0"/>
          </w:rPr>
        </w:r>
      </w:hyperlink>
    </w:p>
    <w:p>
      <w:pPr>
        <w:spacing w:before="28" w:after="0" w:line="171" w:lineRule="exact"/>
        <w:ind w:left="144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hyperlink r:id="rId71">
        <w:r>
          <w:rPr>
            <w:rFonts w:ascii="Arial" w:hAnsi="Arial" w:cs="Arial" w:eastAsia="Arial"/>
            <w:sz w:val="15"/>
            <w:szCs w:val="15"/>
            <w:color w:val="E8465B"/>
            <w:spacing w:val="0"/>
            <w:w w:val="100"/>
          </w:rPr>
          <w:t>Meaningfu</w:t>
        </w:r>
        <w:r>
          <w:rPr>
            <w:rFonts w:ascii="Arial" w:hAnsi="Arial" w:cs="Arial" w:eastAsia="Arial"/>
            <w:sz w:val="15"/>
            <w:szCs w:val="15"/>
            <w:color w:val="E8465B"/>
            <w:spacing w:val="0"/>
            <w:w w:val="100"/>
          </w:rPr>
          <w:t>l</w:t>
        </w:r>
        <w:r>
          <w:rPr>
            <w:rFonts w:ascii="Arial" w:hAnsi="Arial" w:cs="Arial" w:eastAsia="Arial"/>
            <w:sz w:val="15"/>
            <w:szCs w:val="15"/>
            <w:color w:val="E8465B"/>
            <w:spacing w:val="19"/>
            <w:w w:val="100"/>
          </w:rPr>
          <w:t> </w:t>
        </w:r>
        <w:r>
          <w:rPr>
            <w:rFonts w:ascii="Arial" w:hAnsi="Arial" w:cs="Arial" w:eastAsia="Arial"/>
            <w:sz w:val="15"/>
            <w:szCs w:val="15"/>
            <w:color w:val="E8465B"/>
            <w:spacing w:val="0"/>
            <w:w w:val="105"/>
          </w:rPr>
          <w:t>Math</w:t>
        </w:r>
        <w:r>
          <w:rPr>
            <w:rFonts w:ascii="Arial" w:hAnsi="Arial" w:cs="Arial" w:eastAsia="Arial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0" w:after="0" w:line="151" w:lineRule="exact"/>
        <w:ind w:left="1567" w:right="50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hyperlink r:id="rId72">
        <w:r>
          <w:rPr>
            <w:rFonts w:ascii="Times New Roman" w:hAnsi="Times New Roman" w:cs="Times New Roman" w:eastAsia="Times New Roman"/>
            <w:sz w:val="15"/>
            <w:szCs w:val="15"/>
            <w:color w:val="E6344B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15"/>
            <w:szCs w:val="15"/>
            <w:color w:val="E6344B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15"/>
            <w:szCs w:val="15"/>
            <w:color w:val="E6344B"/>
            <w:spacing w:val="26"/>
            <w:w w:val="100"/>
          </w:rPr>
          <w:t> </w:t>
        </w:r>
        <w:r>
          <w:rPr>
            <w:rFonts w:ascii="Times New Roman" w:hAnsi="Times New Roman" w:cs="Times New Roman" w:eastAsia="Times New Roman"/>
            <w:sz w:val="15"/>
            <w:szCs w:val="15"/>
            <w:color w:val="E8465B"/>
            <w:spacing w:val="0"/>
            <w:w w:val="115"/>
          </w:rPr>
          <w:t>Preschool</w:t>
        </w:r>
        <w:r>
          <w:rPr>
            <w:rFonts w:ascii="Times New Roman" w:hAnsi="Times New Roman" w:cs="Times New Roman" w:eastAsia="Times New Roman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4" w:after="0" w:line="240" w:lineRule="auto"/>
        <w:ind w:left="1425" w:right="-20"/>
        <w:jc w:val="left"/>
        <w:tabs>
          <w:tab w:pos="21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500.880005pt;margin-top:-23.825228pt;width:86.4pt;height:112.08pt;mso-position-horizontal-relative:page;mso-position-vertical-relative:paragraph;z-index:-1013" coordorigin="10018,-477" coordsize="1728,2242">
            <v:shape style="position:absolute;left:10042;top:188;width:1690;height:1248" type="#_x0000_t75">
              <v:imagedata r:id="rId73" o:title=""/>
            </v:shape>
            <v:group style="position:absolute;left:10085;top:-407;width:1594;height:2" coordorigin="10085,-407" coordsize="1594,2">
              <v:shape style="position:absolute;left:10085;top:-407;width:1594;height:2" coordorigin="10085,-407" coordsize="1594,0" path="m10085,-407l11678,-407e" filled="f" stroked="t" strokeweight="6.72pt" strokecolor="#DB233F">
                <v:path arrowok="t"/>
              </v:shape>
            </v:group>
            <v:group style="position:absolute;left:10087;top:-474;width:2;height:2237" coordorigin="10087,-474" coordsize="2,2237">
              <v:shape style="position:absolute;left:10087;top:-474;width:2;height:2237" coordorigin="10087,-474" coordsize="0,2237" path="m10087,1763l10087,-474e" filled="f" stroked="t" strokeweight=".24pt" strokecolor="#2B2323">
                <v:path arrowok="t"/>
              </v:shape>
            </v:group>
            <v:group style="position:absolute;left:11676;top:-474;width:2;height:691" coordorigin="11676,-474" coordsize="2,691">
              <v:shape style="position:absolute;left:11676;top:-474;width:2;height:691" coordorigin="11676,-474" coordsize="0,691" path="m11676,217l11676,-474e" filled="f" stroked="t" strokeweight=".24pt" strokecolor="#341F23">
                <v:path arrowok="t"/>
              </v:shape>
            </v:group>
            <v:group style="position:absolute;left:10085;top:1688;width:1594;height:2" coordorigin="10085,1688" coordsize="1594,2">
              <v:shape style="position:absolute;left:10085;top:1688;width:1594;height:2" coordorigin="10085,1688" coordsize="1594,0" path="m10085,1688l11678,1688e" filled="f" stroked="t" strokeweight="1.68pt" strokecolor="#F4AC57">
                <v:path arrowok="t"/>
              </v:shape>
            </v:group>
            <w10:wrap type="none"/>
          </v:group>
        </w:pict>
      </w:r>
      <w:hyperlink r:id="rId74"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0"/>
            <w:w w:val="487"/>
            <w:b/>
            <w:bCs/>
          </w:rPr>
          <w:t>-k</w:t>
        </w:r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0"/>
            <w:w w:val="100"/>
            <w:b/>
            <w:bCs/>
          </w:rPr>
          <w:tab/>
        </w:r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0"/>
            <w:w w:val="487"/>
            <w:b/>
            <w:bCs/>
          </w:rPr>
          <w:t>u..</w:t>
        </w:r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-109"/>
            <w:w w:val="487"/>
            <w:b/>
            <w:bCs/>
          </w:rPr>
          <w:t> </w:t>
        </w:r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0"/>
            <w:w w:val="86"/>
            <w:b/>
            <w:bCs/>
          </w:rPr>
          <w:t>...</w:t>
        </w:r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-7"/>
            <w:w w:val="86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1"/>
            <w:szCs w:val="11"/>
            <w:color w:val="828282"/>
            <w:spacing w:val="0"/>
            <w:w w:val="212"/>
            <w:b/>
            <w:bCs/>
          </w:rPr>
          <w:t>,</w:t>
        </w:r>
        <w:r>
          <w:rPr>
            <w:rFonts w:ascii="Times New Roman" w:hAnsi="Times New Roman" w:cs="Times New Roman" w:eastAsia="Times New Roman"/>
            <w:sz w:val="11"/>
            <w:szCs w:val="11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6" w:right="92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75"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100"/>
          </w:rPr>
          <w:t>For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100"/>
          </w:rPr>
          <w:t>more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102"/>
          </w:rPr>
          <w:t>information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102"/>
          </w:rPr>
          <w:t>,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21"/>
            <w:w w:val="102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312D2F"/>
            <w:spacing w:val="0"/>
            <w:w w:val="102"/>
          </w:rPr>
          <w:t>visit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18" w:lineRule="exact"/>
        <w:ind w:left="335" w:right="128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76">
        <w:r>
          <w:rPr>
            <w:rFonts w:ascii="Times New Roman" w:hAnsi="Times New Roman" w:cs="Times New Roman" w:eastAsia="Times New Roman"/>
            <w:sz w:val="19"/>
            <w:szCs w:val="19"/>
            <w:color w:val="114F8E"/>
            <w:w w:val="117"/>
          </w:rPr>
          <w:t>highscope.or</w:t>
        </w:r>
        <w:r>
          <w:rPr>
            <w:rFonts w:ascii="Times New Roman" w:hAnsi="Times New Roman" w:cs="Times New Roman" w:eastAsia="Times New Roman"/>
            <w:sz w:val="19"/>
            <w:szCs w:val="19"/>
            <w:color w:val="114F8E"/>
            <w:spacing w:val="-9"/>
            <w:w w:val="118"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312D2F"/>
            <w:spacing w:val="0"/>
            <w:w w:val="117"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sectPr>
      <w:type w:val="continuous"/>
      <w:pgSz w:w="12240" w:h="15840"/>
      <w:pgMar w:top="500" w:bottom="280" w:left="440" w:right="360"/>
      <w:cols w:num="3" w:equalWidth="0">
        <w:col w:w="5392" w:space="748"/>
        <w:col w:w="1261" w:space="1019"/>
        <w:col w:w="30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09549pt;margin-top:763.370056pt;width:90.906004pt;height:9pt;mso-position-horizontal-relative:page;mso-position-vertical-relative:page;z-index:-1052" type="#_x0000_t202" filled="f" stroked="f">
          <v:textbox inset="0,0,0,0">
            <w:txbxContent>
              <w:p>
                <w:pPr>
                  <w:spacing w:before="0" w:after="0" w:line="156" w:lineRule="exact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1"/>
                    <w:w w:val="82"/>
                  </w:rPr>
                  <w:t>V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6"/>
                    <w:w w:val="82"/>
                  </w:rPr>
                  <w:t>olum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2"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4"/>
                    <w:w w:val="82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100"/>
                  </w:rPr>
                  <w:t>28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100"/>
                  </w:rPr>
                  <w:t>No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C61C78"/>
                    <w:spacing w:val="0"/>
                    <w:w w:val="66"/>
                  </w:rPr>
                  <w:t>•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C61C78"/>
                    <w:spacing w:val="0"/>
                    <w:w w:val="66"/>
                  </w:rPr>
                  <w:t> 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C61C78"/>
                    <w:spacing w:val="23"/>
                    <w:w w:val="66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100"/>
                  </w:rPr>
                  <w:t>pag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-14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2.027405pt;margin-top:763.370056pt;width:94.973004pt;height:9pt;mso-position-horizontal-relative:page;mso-position-vertical-relative:page;z-index:-1047" type="#_x0000_t202" filled="f" stroked="f">
          <v:textbox inset="0,0,0,0">
            <w:txbxContent>
              <w:p>
                <w:pPr>
                  <w:spacing w:before="0" w:after="0" w:line="156" w:lineRule="exact"/>
                  <w:ind w:left="20" w:right="-2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1"/>
                    <w:w w:val="82"/>
                  </w:rPr>
                  <w:t>V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6"/>
                    <w:w w:val="82"/>
                  </w:rPr>
                  <w:t>olum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2"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4"/>
                    <w:w w:val="82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100"/>
                  </w:rPr>
                  <w:t>28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100"/>
                  </w:rPr>
                  <w:t>No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C61C78"/>
                    <w:spacing w:val="0"/>
                    <w:w w:val="66"/>
                  </w:rPr>
                  <w:t>•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C61C78"/>
                    <w:spacing w:val="0"/>
                    <w:w w:val="66"/>
                  </w:rPr>
                  <w:t> 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C61C78"/>
                    <w:spacing w:val="23"/>
                    <w:w w:val="66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100"/>
                  </w:rPr>
                  <w:t>pag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-14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23999pt;margin-top:760.052979pt;width:94.313391pt;height:8.5pt;mso-position-horizontal-relative:page;mso-position-vertical-relative:page;z-index:-1038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3"/>
                    <w:szCs w:val="13"/>
                  </w:rPr>
                </w:pPr>
                <w:rPr/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Volum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28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3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No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2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C61D79"/>
                    <w:spacing w:val="0"/>
                    <w:w w:val="100"/>
                  </w:rPr>
                  <w:t>·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C61D79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C61D79"/>
                    <w:spacing w:val="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page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547CAC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678CB6"/>
                    <w:spacing w:val="0"/>
                    <w:w w:val="104"/>
                  </w:rPr>
                  <w:t>16</w:t>
                </w:r>
                <w:r>
                  <w:rPr>
                    <w:rFonts w:ascii="Arial" w:hAnsi="Arial" w:cs="Arial" w:eastAsia="Arial"/>
                    <w:sz w:val="13"/>
                    <w:szCs w:val="1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pt;margin-top:27pt;width:557.2pt;height:37.286pt;mso-position-horizontal-relative:page;mso-position-vertical-relative:page;z-index:-105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2.685303pt;margin-top:49.280128pt;width:86.976004pt;height:10pt;mso-position-horizontal-relative:page;mso-position-vertical-relative:page;z-index:-1054" type="#_x0000_t202" filled="f" stroked="f">
          <v:textbox inset="0,0,0,0">
            <w:txbxContent>
              <w:p>
                <w:pPr>
                  <w:spacing w:before="0" w:after="0" w:line="175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HIGHS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-3"/>
                    <w:w w:val="86"/>
                  </w:rPr>
                  <w:t>C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OPE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18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192"/>
                  </w:rPr>
                  <w:t>|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5"/>
                    <w:w w:val="192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77"/>
                  </w:rPr>
                  <w:t>Extensions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2pt;margin-top:72.085167pt;width:168.719008pt;height:9.35281pt;mso-position-horizontal-relative:page;mso-position-vertical-relative:page;z-index:-1053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2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Why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5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Saying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"/>
                    <w:w w:val="85"/>
                  </w:rPr>
                  <w:t> 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“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Good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12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Job!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”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11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Is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-8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Not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-11"/>
                    <w:w w:val="100"/>
                  </w:rPr>
                  <w:t> 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“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Good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12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Practice,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”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-3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83"/>
                  </w:rPr>
                  <w:t>continued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pt;margin-top:27pt;width:557.2pt;height:37.286pt;mso-position-horizontal-relative:page;mso-position-vertical-relative:page;z-index:-105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pt;margin-top:70.645065pt;width:168.719008pt;height:9.35281pt;mso-position-horizontal-relative:page;mso-position-vertical-relative:page;z-index:-1050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2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Why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5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Saying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"/>
                    <w:w w:val="85"/>
                  </w:rPr>
                  <w:t> 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“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Good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12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Job!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”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11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Is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-8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100"/>
                  </w:rPr>
                  <w:t>Not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-11"/>
                    <w:w w:val="100"/>
                  </w:rPr>
                  <w:t> 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“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Good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12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5"/>
                  </w:rPr>
                  <w:t>Practice,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0"/>
                    <w:w w:val="85"/>
                  </w:rPr>
                  <w:t>”</w:t>
                </w:r>
                <w:r>
                  <w:rPr>
                    <w:rFonts w:ascii="Georgia" w:hAnsi="Georgia" w:cs="Georgia" w:eastAsia="Georgia"/>
                    <w:sz w:val="14"/>
                    <w:szCs w:val="14"/>
                    <w:color w:val="144B8D"/>
                    <w:spacing w:val="-3"/>
                    <w:w w:val="8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83"/>
                  </w:rPr>
                  <w:t>continued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.264999pt;margin-top:27pt;width:557.2pt;height:37.286pt;mso-position-horizontal-relative:page;mso-position-vertical-relative:page;z-index:-104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0.999908pt;margin-top:50.467129pt;width:86.976004pt;height:10pt;mso-position-horizontal-relative:page;mso-position-vertical-relative:page;z-index:-1048" type="#_x0000_t202" filled="f" stroked="f">
          <v:textbox inset="0,0,0,0">
            <w:txbxContent>
              <w:p>
                <w:pPr>
                  <w:spacing w:before="0" w:after="0" w:line="175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HIGHS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-3"/>
                    <w:w w:val="86"/>
                  </w:rPr>
                  <w:t>C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OPE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18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192"/>
                  </w:rPr>
                  <w:t>|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5"/>
                    <w:w w:val="192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77"/>
                  </w:rPr>
                  <w:t>Extensions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.264999pt;margin-top:27pt;width:557.2pt;height:37.286pt;mso-position-horizontal-relative:page;mso-position-vertical-relative:page;z-index:-104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pt;margin-top:70.370079pt;width:76.704003pt;height:9pt;mso-position-horizontal-relative:page;mso-position-vertical-relative:page;z-index:-1045" type="#_x0000_t202" filled="f" stroked="f">
          <v:textbox inset="0,0,0,0">
            <w:txbxContent>
              <w:p>
                <w:pPr>
                  <w:spacing w:before="0" w:after="0" w:line="156" w:lineRule="exact"/>
                  <w:ind w:left="20" w:right="-41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1"/>
                  </w:rPr>
                  <w:t>Classroom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21"/>
                    <w:w w:val="81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1"/>
                  </w:rPr>
                  <w:t>Hints,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0"/>
                    <w:w w:val="81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144B8D"/>
                    <w:spacing w:val="7"/>
                    <w:w w:val="83"/>
                  </w:rPr>
                  <w:t>continued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.299999pt;margin-top:26.851pt;width:557.2pt;height:37.286pt;mso-position-horizontal-relative:page;mso-position-vertical-relative:page;z-index:-104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1.035706pt;margin-top:50.317631pt;width:86.976004pt;height:10pt;mso-position-horizontal-relative:page;mso-position-vertical-relative:page;z-index:-1043" type="#_x0000_t202" filled="f" stroked="f">
          <v:textbox inset="0,0,0,0">
            <w:txbxContent>
              <w:p>
                <w:pPr>
                  <w:spacing w:before="0" w:after="0" w:line="175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HIGHS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-3"/>
                    <w:w w:val="86"/>
                  </w:rPr>
                  <w:t>C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OPE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18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192"/>
                  </w:rPr>
                  <w:t>|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5"/>
                    <w:w w:val="192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44B8D"/>
                    <w:spacing w:val="0"/>
                    <w:w w:val="77"/>
                  </w:rPr>
                  <w:t>Extensions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.299999pt;margin-top:26.851pt;width:557.2pt;height:37.286pt;mso-position-horizontal-relative:page;mso-position-vertical-relative:page;z-index:-1042" type="#_x0000_t75">
          <v:imagedata r:id="rId1" o:title="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27.299999pt;margin-top:26.851pt;width:557.2pt;height:37.286pt;mso-position-horizontal-relative:page;mso-position-vertical-relative:page;z-index:-1041" type="#_x0000_t75">
          <v:imagedata r:id="rId1" o:title="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4.959999pt;margin-top:22.079987pt;width:558.360001pt;height:41.279999pt;mso-position-horizontal-relative:page;mso-position-vertical-relative:page;z-index:-1040" coordorigin="499,442" coordsize="11167,826">
          <v:shape style="position:absolute;left:499;top:442;width:9658;height:826" type="#_x0000_t75">
            <v:imagedata r:id="rId1" o:title=""/>
          </v:shape>
          <v:group style="position:absolute;left:10066;top:502;width:1584;height:2" coordorigin="10066,502" coordsize="1584,2">
            <v:shape style="position:absolute;left:10066;top:502;width:1584;height:2" coordorigin="10066,502" coordsize="1584,0" path="m10066,502l11650,502e" filled="f" stroked="t" strokeweight="1.68pt" strokecolor="#ACCFEB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9.720001pt;margin-top:46.427139pt;width:86.855912pt;height:11pt;mso-position-horizontal-relative:page;mso-position-vertical-relative:page;z-index:-1039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Pr/>
                <w:r>
                  <w:rPr>
                    <w:rFonts w:ascii="Arial" w:hAnsi="Arial" w:cs="Arial" w:eastAsia="Arial"/>
                    <w:sz w:val="14"/>
                    <w:szCs w:val="14"/>
                    <w:color w:val="114F8E"/>
                    <w:spacing w:val="-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B669E"/>
                    <w:spacing w:val="0"/>
                    <w:w w:val="100"/>
                  </w:rPr>
                  <w:t>IGHS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B669E"/>
                    <w:spacing w:val="-3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547CAC"/>
                    <w:spacing w:val="0"/>
                    <w:w w:val="100"/>
                  </w:rPr>
                  <w:t>OPE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547CAC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547CAC"/>
                    <w:spacing w:val="2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547CAC"/>
                    <w:spacing w:val="0"/>
                    <w:w w:val="55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547CAC"/>
                    <w:spacing w:val="0"/>
                    <w:w w:val="55"/>
                  </w:rPr>
                  <w:t>  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547CAC"/>
                    <w:spacing w:val="11"/>
                    <w:w w:val="55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547CAC"/>
                    <w:spacing w:val="0"/>
                    <w:w w:val="70"/>
                  </w:rPr>
                  <w:t>E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547CAC"/>
                    <w:spacing w:val="-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3B669E"/>
                    <w:spacing w:val="6"/>
                    <w:w w:val="78"/>
                  </w:rPr>
                  <w:t>x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547CAC"/>
                    <w:spacing w:val="0"/>
                    <w:w w:val="89"/>
                  </w:rPr>
                  <w:t>tensions</w:t>
                </w:r>
                <w:r>
                  <w:rPr>
                    <w:rFonts w:ascii="Arial" w:hAnsi="Arial" w:cs="Arial" w:eastAsia="Arial"/>
                    <w:sz w:val="14"/>
                    <w:szCs w:val="1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2.xml"/><Relationship Id="rId22" Type="http://schemas.openxmlformats.org/officeDocument/2006/relationships/image" Target="media/image17.png"/><Relationship Id="rId23" Type="http://schemas.openxmlformats.org/officeDocument/2006/relationships/hyperlink" Target="http://secure.highscope.org/productcart/pc/viewPrd.asp?idproduct=1947&amp;amp;idcategory=198" TargetMode="External"/><Relationship Id="rId24" Type="http://schemas.openxmlformats.org/officeDocument/2006/relationships/hyperlink" Target="http://nymag.com/news/features/27840/" TargetMode="External"/><Relationship Id="rId25" Type="http://schemas.openxmlformats.org/officeDocument/2006/relationships/hyperlink" Target="http://www.naturalchild.org/robin_grille/rewards_praise.html" TargetMode="External"/><Relationship Id="rId26" Type="http://schemas.openxmlformats.org/officeDocument/2006/relationships/hyperlink" Target="http://www.alfiekohn.org/parenting/gj.htm" TargetMode="External"/><Relationship Id="rId27" Type="http://schemas.openxmlformats.org/officeDocument/2006/relationships/hyperlink" Target="http://www.alfiekohn.org/parenting/gj.htm" TargetMode="External"/><Relationship Id="rId28" Type="http://schemas.openxmlformats.org/officeDocument/2006/relationships/hyperlink" Target="http://www.mayoclinic.org/healthy-living/adult-health/in-depth/self-esteem/art-20047976" TargetMode="External"/><Relationship Id="rId29" Type="http://schemas.openxmlformats.org/officeDocument/2006/relationships/header" Target="header3.xml"/><Relationship Id="rId30" Type="http://schemas.openxmlformats.org/officeDocument/2006/relationships/image" Target="media/image19.png"/><Relationship Id="rId31" Type="http://schemas.openxmlformats.org/officeDocument/2006/relationships/footer" Target="footer2.xml"/><Relationship Id="rId32" Type="http://schemas.openxmlformats.org/officeDocument/2006/relationships/image" Target="media/image20.png"/><Relationship Id="rId33" Type="http://schemas.openxmlformats.org/officeDocument/2006/relationships/image" Target="media/image21.jpg"/><Relationship Id="rId34" Type="http://schemas.openxmlformats.org/officeDocument/2006/relationships/header" Target="header4.xml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jpg"/><Relationship Id="rId38" Type="http://schemas.openxmlformats.org/officeDocument/2006/relationships/hyperlink" Target="http://secure.highscope.org/productcart/pc/viewPrd.asp?idproduct=925&amp;amp;idcategory=199" TargetMode="External"/><Relationship Id="rId39" Type="http://schemas.openxmlformats.org/officeDocument/2006/relationships/hyperlink" Target="http://secure.highscope.org/productcart/pc/viewPrd.asp?idproduct=925&amp;amp;idcategory=199" TargetMode="External"/><Relationship Id="rId40" Type="http://schemas.openxmlformats.org/officeDocument/2006/relationships/header" Target="header5.xml"/><Relationship Id="rId41" Type="http://schemas.openxmlformats.org/officeDocument/2006/relationships/image" Target="media/image27.jpg"/><Relationship Id="rId42" Type="http://schemas.openxmlformats.org/officeDocument/2006/relationships/image" Target="media/image28.png"/><Relationship Id="rId43" Type="http://schemas.openxmlformats.org/officeDocument/2006/relationships/header" Target="header6.xml"/><Relationship Id="rId44" Type="http://schemas.openxmlformats.org/officeDocument/2006/relationships/hyperlink" Target="http://www.dictionary.com/" TargetMode="External"/><Relationship Id="rId45" Type="http://schemas.openxmlformats.org/officeDocument/2006/relationships/hyperlink" Target="http://www.dictionary.com/" TargetMode="External"/><Relationship Id="rId46" Type="http://schemas.openxmlformats.org/officeDocument/2006/relationships/image" Target="media/image30.jpg"/><Relationship Id="rId47" Type="http://schemas.openxmlformats.org/officeDocument/2006/relationships/image" Target="media/image31.jpg"/><Relationship Id="rId48" Type="http://schemas.openxmlformats.org/officeDocument/2006/relationships/header" Target="header7.xml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hyperlink" Target="http://secure.highscope.org/productcart/pc/viewPrd.asp?idproduct=757&amp;amp;idcategory=198" TargetMode="External"/><Relationship Id="rId52" Type="http://schemas.openxmlformats.org/officeDocument/2006/relationships/hyperlink" Target="http://secure.highscope.org/productcart/pc/viewPrd.asp?idproduct=757&amp;amp;idcategory=198" TargetMode="External"/><Relationship Id="rId53" Type="http://schemas.openxmlformats.org/officeDocument/2006/relationships/header" Target="header8.xml"/><Relationship Id="rId54" Type="http://schemas.openxmlformats.org/officeDocument/2006/relationships/footer" Target="footer3.xml"/><Relationship Id="rId55" Type="http://schemas.openxmlformats.org/officeDocument/2006/relationships/hyperlink" Target="http://www.ecmma.org/" TargetMode="External"/><Relationship Id="rId56" Type="http://schemas.openxmlformats.org/officeDocument/2006/relationships/hyperlink" Target="http://www.ecmma.org/" TargetMode="External"/><Relationship Id="rId57" Type="http://schemas.openxmlformats.org/officeDocument/2006/relationships/hyperlink" Target="http://www.highscope.org/" TargetMode="External"/><Relationship Id="rId58" Type="http://schemas.openxmlformats.org/officeDocument/2006/relationships/image" Target="media/image36.jpg"/><Relationship Id="rId59" Type="http://schemas.openxmlformats.org/officeDocument/2006/relationships/hyperlink" Target="http://secure.highscope.org/Content.asp?ContentId=722" TargetMode="External"/><Relationship Id="rId60" Type="http://schemas.openxmlformats.org/officeDocument/2006/relationships/image" Target="media/image37.jpg"/><Relationship Id="rId61" Type="http://schemas.openxmlformats.org/officeDocument/2006/relationships/image" Target="media/image38.jpg"/><Relationship Id="rId62" Type="http://schemas.openxmlformats.org/officeDocument/2006/relationships/hyperlink" Target="https://secure.highscope.org/ProductCart/pc/home.asp" TargetMode="External"/><Relationship Id="rId63" Type="http://schemas.openxmlformats.org/officeDocument/2006/relationships/hyperlink" Target="http://secure.highscope.org/productcart/pc/viewPrd.asp?idproduct=1947&amp;amp;idcategory=198" TargetMode="External"/><Relationship Id="rId64" Type="http://schemas.openxmlformats.org/officeDocument/2006/relationships/hyperlink" Target="http://secure.highscope.org/productcart/pc/viewPrd.asp?idproduct=1978&amp;amp;idcategory=199" TargetMode="External"/><Relationship Id="rId65" Type="http://schemas.openxmlformats.org/officeDocument/2006/relationships/hyperlink" Target="http://secure.highscope.org/productcart/pc/viewPrd.asp?idproduct=2048&amp;amp;idcategory=198" TargetMode="External"/><Relationship Id="rId66" Type="http://schemas.openxmlformats.org/officeDocument/2006/relationships/image" Target="media/image39.jpg"/><Relationship Id="rId67" Type="http://schemas.openxmlformats.org/officeDocument/2006/relationships/hyperlink" Target="https://secure.highscope.org/ProductCart/pc/viewPrd.asp?idproduct=2049&amp;amp;idcategory" TargetMode="External"/><Relationship Id="rId68" Type="http://schemas.openxmlformats.org/officeDocument/2006/relationships/hyperlink" Target="http://secure.highscope.org/productcart/pc/viewPrd.asp?idproduct=1947&amp;amp;idcategory=198" TargetMode="External"/><Relationship Id="rId69" Type="http://schemas.openxmlformats.org/officeDocument/2006/relationships/hyperlink" Target="http://secure.highscope.org/productcart/pc/viewPrd.asp?idproduct=1947&amp;amp;idcategory=198" TargetMode="External"/><Relationship Id="rId70" Type="http://schemas.openxmlformats.org/officeDocument/2006/relationships/hyperlink" Target="http://secure.highscope.org/productcart/pc/viewPrd.asp?idproduct=1947&amp;amp;idcategory=198" TargetMode="External"/><Relationship Id="rId71" Type="http://schemas.openxmlformats.org/officeDocument/2006/relationships/hyperlink" Target="http://secure.highscope.org/productcart/pc/viewPrd.asp?idproduct=2048&amp;amp;idcategory=198" TargetMode="External"/><Relationship Id="rId72" Type="http://schemas.openxmlformats.org/officeDocument/2006/relationships/hyperlink" Target="http://secure.highscope.org/productcart/pc/viewPrd.asp?idproduct=2048&amp;amp;idcategory=198" TargetMode="External"/><Relationship Id="rId73" Type="http://schemas.openxmlformats.org/officeDocument/2006/relationships/image" Target="media/image40.jpg"/><Relationship Id="rId74" Type="http://schemas.openxmlformats.org/officeDocument/2006/relationships/hyperlink" Target="http://secure.highscope.org/productcart/pc/viewPrd.asp?idproduct=2048&amp;amp;idcategory=198" TargetMode="External"/><Relationship Id="rId75" Type="http://schemas.openxmlformats.org/officeDocument/2006/relationships/hyperlink" Target="http://secure.highscope.org/Content.asp?ContentId=851" TargetMode="External"/><Relationship Id="rId76" Type="http://schemas.openxmlformats.org/officeDocument/2006/relationships/hyperlink" Target="http://secure.highscope.org/Content.asp?ContentId=851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patriciaharrington</dc:creator>
  <dc:title>extensions_vol28no3.indd</dc:title>
  <dcterms:created xsi:type="dcterms:W3CDTF">2017-11-26T17:50:48Z</dcterms:created>
  <dcterms:modified xsi:type="dcterms:W3CDTF">2017-11-26T17:50:48Z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LastSaved">
    <vt:filetime>2017-11-26T00:00:00Z</vt:filetime>
  </property>
</Properties>
</file>